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2CE33E" w14:textId="64E91413" w:rsidR="00182DAA" w:rsidRPr="00F25BB6" w:rsidRDefault="000C214A" w:rsidP="00D148AA">
      <w:pPr>
        <w:spacing w:after="0"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 w:rsidRPr="00F25BB6">
        <w:rPr>
          <w:rFonts w:ascii="Arial" w:hAnsi="Arial" w:cs="Arial"/>
          <w:sz w:val="44"/>
          <w:szCs w:val="44"/>
        </w:rPr>
        <w:t>MEMO</w:t>
      </w:r>
    </w:p>
    <w:p w14:paraId="79917435" w14:textId="77777777" w:rsidR="00182DAA" w:rsidRPr="00F25BB6" w:rsidRDefault="00182DAA" w:rsidP="00D148AA">
      <w:pPr>
        <w:spacing w:after="0" w:line="264" w:lineRule="auto"/>
        <w:rPr>
          <w:rFonts w:ascii="Times New Roman" w:hAnsi="Times New Roman" w:cs="Times New Roman"/>
        </w:rPr>
      </w:pPr>
    </w:p>
    <w:p w14:paraId="517CD6F4" w14:textId="7AA9932C" w:rsidR="009916B4" w:rsidRPr="00F25BB6" w:rsidRDefault="000C214A" w:rsidP="008D788B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F25BB6">
        <w:rPr>
          <w:rFonts w:ascii="Times New Roman" w:hAnsi="Times New Roman" w:cs="Times New Roman"/>
        </w:rPr>
        <w:t>To</w:t>
      </w:r>
      <w:r w:rsidR="00726C91" w:rsidRPr="00F25BB6">
        <w:rPr>
          <w:rFonts w:ascii="Times New Roman" w:hAnsi="Times New Roman" w:cs="Times New Roman"/>
        </w:rPr>
        <w:t>:</w:t>
      </w:r>
      <w:r w:rsidR="00726C91" w:rsidRPr="00F25BB6">
        <w:rPr>
          <w:rFonts w:ascii="Times New Roman" w:hAnsi="Times New Roman" w:cs="Times New Roman"/>
        </w:rPr>
        <w:tab/>
      </w:r>
      <w:r w:rsidR="008D788B" w:rsidRPr="00F25BB6">
        <w:rPr>
          <w:rFonts w:ascii="Times New Roman" w:hAnsi="Times New Roman" w:cs="Times New Roman"/>
        </w:rPr>
        <w:t>Su</w:t>
      </w:r>
      <w:r w:rsidRPr="00F25BB6">
        <w:rPr>
          <w:rFonts w:ascii="Times New Roman" w:hAnsi="Times New Roman" w:cs="Times New Roman"/>
        </w:rPr>
        <w:t>bject</w:t>
      </w:r>
      <w:r w:rsidR="008D788B" w:rsidRPr="00F25BB6">
        <w:rPr>
          <w:rFonts w:ascii="Times New Roman" w:hAnsi="Times New Roman" w:cs="Times New Roman"/>
        </w:rPr>
        <w:t>:</w:t>
      </w:r>
    </w:p>
    <w:p w14:paraId="35E7AB98" w14:textId="2C39D7F9" w:rsidR="00726C91" w:rsidRPr="00F25BB6" w:rsidRDefault="00726C91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F25BB6">
        <w:rPr>
          <w:rFonts w:ascii="Times New Roman" w:hAnsi="Times New Roman" w:cs="Times New Roman"/>
        </w:rPr>
        <w:t>CC:</w:t>
      </w:r>
      <w:r w:rsidR="00D43816" w:rsidRPr="00F25BB6">
        <w:rPr>
          <w:rFonts w:ascii="Times New Roman" w:hAnsi="Times New Roman" w:cs="Times New Roman"/>
        </w:rPr>
        <w:tab/>
      </w:r>
    </w:p>
    <w:p w14:paraId="3D4F2C60" w14:textId="2A81619B" w:rsidR="009916B4" w:rsidRPr="00F25BB6" w:rsidRDefault="000C214A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F25BB6">
        <w:rPr>
          <w:rFonts w:ascii="Times New Roman" w:hAnsi="Times New Roman" w:cs="Times New Roman"/>
        </w:rPr>
        <w:t>From</w:t>
      </w:r>
      <w:r w:rsidR="00182DAA" w:rsidRPr="00F25BB6">
        <w:rPr>
          <w:rFonts w:ascii="Times New Roman" w:hAnsi="Times New Roman" w:cs="Times New Roman"/>
        </w:rPr>
        <w:t>:</w:t>
      </w:r>
      <w:r w:rsidR="00726C91" w:rsidRPr="00F25BB6">
        <w:rPr>
          <w:rFonts w:ascii="Times New Roman" w:hAnsi="Times New Roman" w:cs="Times New Roman"/>
        </w:rPr>
        <w:tab/>
      </w:r>
      <w:r w:rsidRPr="00F25BB6">
        <w:rPr>
          <w:rFonts w:ascii="Times New Roman" w:hAnsi="Times New Roman" w:cs="Times New Roman"/>
        </w:rPr>
        <w:t>Date</w:t>
      </w:r>
      <w:r w:rsidR="00BF1CD5" w:rsidRPr="00F25BB6">
        <w:rPr>
          <w:rFonts w:ascii="Times New Roman" w:hAnsi="Times New Roman" w:cs="Times New Roman"/>
        </w:rPr>
        <w:t xml:space="preserve">: </w:t>
      </w:r>
    </w:p>
    <w:p w14:paraId="34C9974E" w14:textId="77777777" w:rsidR="009916B4" w:rsidRPr="00F25BB6" w:rsidRDefault="009916B4" w:rsidP="00F61D1B">
      <w:pPr>
        <w:pBdr>
          <w:bottom w:val="single" w:sz="4" w:space="1" w:color="auto"/>
        </w:pBdr>
        <w:spacing w:after="0" w:line="264" w:lineRule="auto"/>
        <w:rPr>
          <w:rFonts w:ascii="Times New Roman" w:hAnsi="Times New Roman" w:cs="Times New Roman"/>
        </w:rPr>
      </w:pPr>
    </w:p>
    <w:p w14:paraId="34BE5A03" w14:textId="77777777" w:rsidR="009916B4" w:rsidRPr="00F25BB6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14:paraId="14F654EE" w14:textId="77777777" w:rsidR="00BF1CD5" w:rsidRPr="00F25BB6" w:rsidRDefault="00BF1CD5" w:rsidP="00D148AA">
      <w:pPr>
        <w:spacing w:after="0" w:line="264" w:lineRule="auto"/>
        <w:rPr>
          <w:rFonts w:ascii="Times New Roman" w:hAnsi="Times New Roman" w:cs="Times New Roman"/>
        </w:rPr>
      </w:pPr>
    </w:p>
    <w:sectPr w:rsidR="00BF1CD5" w:rsidRPr="00F25BB6" w:rsidSect="00B70C75">
      <w:headerReference w:type="even" r:id="rId9"/>
      <w:footerReference w:type="default" r:id="rId10"/>
      <w:footerReference w:type="first" r:id="rId11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243171" w14:textId="77777777" w:rsidR="00BB0D5E" w:rsidRDefault="00BB0D5E" w:rsidP="009916B4">
      <w:pPr>
        <w:spacing w:after="0" w:line="240" w:lineRule="auto"/>
      </w:pPr>
      <w:r>
        <w:separator/>
      </w:r>
    </w:p>
  </w:endnote>
  <w:endnote w:type="continuationSeparator" w:id="0">
    <w:p w14:paraId="1A81F1F0" w14:textId="77777777" w:rsidR="00BB0D5E" w:rsidRDefault="00BB0D5E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90203" w14:textId="77777777"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D23235" w14:textId="77777777" w:rsidR="00726C91" w:rsidRDefault="00726C91" w:rsidP="00726C91">
    <w:pPr>
      <w:spacing w:after="0" w:line="360" w:lineRule="auto"/>
      <w:jc w:val="center"/>
      <w:rPr>
        <w:rFonts w:ascii="Arial" w:hAnsi="Arial" w:cs="Arial"/>
        <w:color w:val="6F6F6F"/>
        <w:sz w:val="1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A5BE8D" w14:textId="77777777" w:rsidR="00BB0D5E" w:rsidRDefault="00BB0D5E" w:rsidP="009916B4">
      <w:pPr>
        <w:spacing w:after="0" w:line="240" w:lineRule="auto"/>
      </w:pPr>
      <w:r>
        <w:separator/>
      </w:r>
    </w:p>
  </w:footnote>
  <w:footnote w:type="continuationSeparator" w:id="0">
    <w:p w14:paraId="4F863EB0" w14:textId="77777777" w:rsidR="00BB0D5E" w:rsidRDefault="00BB0D5E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EDF51" w14:textId="645B6B12" w:rsidR="00190B7F" w:rsidRDefault="00190B7F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63D"/>
    <w:multiLevelType w:val="hybridMultilevel"/>
    <w:tmpl w:val="A36019C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6B4"/>
    <w:rsid w:val="00037379"/>
    <w:rsid w:val="000521EB"/>
    <w:rsid w:val="000B317E"/>
    <w:rsid w:val="000C214A"/>
    <w:rsid w:val="000D0EC4"/>
    <w:rsid w:val="00127E3A"/>
    <w:rsid w:val="0016105E"/>
    <w:rsid w:val="00182DAA"/>
    <w:rsid w:val="00190B7F"/>
    <w:rsid w:val="001E1B71"/>
    <w:rsid w:val="0021303F"/>
    <w:rsid w:val="0029249D"/>
    <w:rsid w:val="002B6C76"/>
    <w:rsid w:val="002F3418"/>
    <w:rsid w:val="00320579"/>
    <w:rsid w:val="00372A87"/>
    <w:rsid w:val="0040624E"/>
    <w:rsid w:val="00490B65"/>
    <w:rsid w:val="004A1FA4"/>
    <w:rsid w:val="004A7F75"/>
    <w:rsid w:val="004C4788"/>
    <w:rsid w:val="004D2384"/>
    <w:rsid w:val="004D75EC"/>
    <w:rsid w:val="00571CCA"/>
    <w:rsid w:val="00574473"/>
    <w:rsid w:val="00594404"/>
    <w:rsid w:val="00622A2E"/>
    <w:rsid w:val="00691AC5"/>
    <w:rsid w:val="00726C91"/>
    <w:rsid w:val="00787EA5"/>
    <w:rsid w:val="007F3DE7"/>
    <w:rsid w:val="00833E12"/>
    <w:rsid w:val="0087712F"/>
    <w:rsid w:val="00895C1D"/>
    <w:rsid w:val="008D2836"/>
    <w:rsid w:val="008D3E8D"/>
    <w:rsid w:val="008D788B"/>
    <w:rsid w:val="008E307B"/>
    <w:rsid w:val="00933C12"/>
    <w:rsid w:val="009916B4"/>
    <w:rsid w:val="009F28B2"/>
    <w:rsid w:val="00A71F45"/>
    <w:rsid w:val="00AB7E34"/>
    <w:rsid w:val="00B3063F"/>
    <w:rsid w:val="00B45B50"/>
    <w:rsid w:val="00B62905"/>
    <w:rsid w:val="00B62B87"/>
    <w:rsid w:val="00B70C75"/>
    <w:rsid w:val="00BB0D5E"/>
    <w:rsid w:val="00BF1CD5"/>
    <w:rsid w:val="00C0295F"/>
    <w:rsid w:val="00C0441D"/>
    <w:rsid w:val="00C15137"/>
    <w:rsid w:val="00C52E87"/>
    <w:rsid w:val="00C82560"/>
    <w:rsid w:val="00C84CDA"/>
    <w:rsid w:val="00C9308B"/>
    <w:rsid w:val="00CA4367"/>
    <w:rsid w:val="00CA5030"/>
    <w:rsid w:val="00CB7D66"/>
    <w:rsid w:val="00CD39F6"/>
    <w:rsid w:val="00CD5F77"/>
    <w:rsid w:val="00D12D9E"/>
    <w:rsid w:val="00D148AA"/>
    <w:rsid w:val="00D337B5"/>
    <w:rsid w:val="00D37840"/>
    <w:rsid w:val="00D43816"/>
    <w:rsid w:val="00D705F8"/>
    <w:rsid w:val="00DE5BDD"/>
    <w:rsid w:val="00E2339C"/>
    <w:rsid w:val="00E32195"/>
    <w:rsid w:val="00E50169"/>
    <w:rsid w:val="00EC3B51"/>
    <w:rsid w:val="00F22018"/>
    <w:rsid w:val="00F25BB6"/>
    <w:rsid w:val="00F570B4"/>
    <w:rsid w:val="00F61D1B"/>
    <w:rsid w:val="00F83B31"/>
    <w:rsid w:val="00F8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51A4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1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1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F304BD8-9596-4F0A-8921-EA471AEAB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en - Dummen Orange - blanco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Arthur Schiphorst</cp:lastModifiedBy>
  <cp:revision>2</cp:revision>
  <cp:lastPrinted>2015-05-11T14:17:00Z</cp:lastPrinted>
  <dcterms:created xsi:type="dcterms:W3CDTF">2015-05-29T07:42:00Z</dcterms:created>
  <dcterms:modified xsi:type="dcterms:W3CDTF">2015-05-29T07:42:00Z</dcterms:modified>
</cp:coreProperties>
</file>