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CE33E" w14:textId="49B76EAC" w:rsidR="00182DAA" w:rsidRPr="002E26E5" w:rsidRDefault="00BF1CD5" w:rsidP="00D148AA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2E26E5">
        <w:rPr>
          <w:rFonts w:ascii="Arial" w:hAnsi="Arial" w:cs="Arial"/>
          <w:sz w:val="44"/>
          <w:szCs w:val="44"/>
        </w:rPr>
        <w:t>NOTITIE</w:t>
      </w:r>
    </w:p>
    <w:p w14:paraId="79917435" w14:textId="77777777" w:rsidR="00182DAA" w:rsidRPr="002E26E5" w:rsidRDefault="00182DAA" w:rsidP="00D148AA">
      <w:pPr>
        <w:spacing w:after="0" w:line="264" w:lineRule="auto"/>
        <w:rPr>
          <w:rFonts w:ascii="Times New Roman" w:hAnsi="Times New Roman" w:cs="Times New Roman"/>
        </w:rPr>
      </w:pPr>
    </w:p>
    <w:p w14:paraId="517CD6F4" w14:textId="2ABAD642" w:rsidR="009916B4" w:rsidRPr="002E26E5" w:rsidRDefault="00D43816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2E26E5">
        <w:rPr>
          <w:rFonts w:ascii="Times New Roman" w:hAnsi="Times New Roman" w:cs="Times New Roman"/>
        </w:rPr>
        <w:t>Aan</w:t>
      </w:r>
      <w:r w:rsidR="00726C91" w:rsidRPr="002E26E5">
        <w:rPr>
          <w:rFonts w:ascii="Times New Roman" w:hAnsi="Times New Roman" w:cs="Times New Roman"/>
        </w:rPr>
        <w:t>:</w:t>
      </w:r>
      <w:r w:rsidR="00726C91" w:rsidRPr="002E26E5">
        <w:rPr>
          <w:rFonts w:ascii="Times New Roman" w:hAnsi="Times New Roman" w:cs="Times New Roman"/>
        </w:rPr>
        <w:tab/>
      </w:r>
      <w:r w:rsidR="00BF1CD5" w:rsidRPr="002E26E5">
        <w:rPr>
          <w:rFonts w:ascii="Times New Roman" w:hAnsi="Times New Roman" w:cs="Times New Roman"/>
        </w:rPr>
        <w:t>Onderwerp</w:t>
      </w:r>
      <w:r w:rsidR="00726C91" w:rsidRPr="002E26E5">
        <w:rPr>
          <w:rFonts w:ascii="Times New Roman" w:hAnsi="Times New Roman" w:cs="Times New Roman"/>
        </w:rPr>
        <w:t>:</w:t>
      </w:r>
      <w:r w:rsidR="00726C91" w:rsidRPr="002E26E5">
        <w:rPr>
          <w:rFonts w:ascii="Times New Roman" w:hAnsi="Times New Roman" w:cs="Times New Roman"/>
        </w:rPr>
        <w:tab/>
      </w:r>
    </w:p>
    <w:p w14:paraId="35E7AB98" w14:textId="2C39D7F9" w:rsidR="00726C91" w:rsidRPr="002E26E5" w:rsidRDefault="00726C91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2E26E5">
        <w:rPr>
          <w:rFonts w:ascii="Times New Roman" w:hAnsi="Times New Roman" w:cs="Times New Roman"/>
        </w:rPr>
        <w:t>CC:</w:t>
      </w:r>
      <w:r w:rsidR="00D43816" w:rsidRPr="002E26E5">
        <w:rPr>
          <w:rFonts w:ascii="Times New Roman" w:hAnsi="Times New Roman" w:cs="Times New Roman"/>
        </w:rPr>
        <w:tab/>
      </w:r>
    </w:p>
    <w:p w14:paraId="3D4F2C60" w14:textId="7F8A0C4C" w:rsidR="009916B4" w:rsidRPr="002E26E5" w:rsidRDefault="00BF1CD5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2E26E5">
        <w:rPr>
          <w:rFonts w:ascii="Times New Roman" w:hAnsi="Times New Roman" w:cs="Times New Roman"/>
        </w:rPr>
        <w:t>Van</w:t>
      </w:r>
      <w:r w:rsidR="00182DAA" w:rsidRPr="002E26E5">
        <w:rPr>
          <w:rFonts w:ascii="Times New Roman" w:hAnsi="Times New Roman" w:cs="Times New Roman"/>
        </w:rPr>
        <w:t>:</w:t>
      </w:r>
      <w:r w:rsidR="00726C91" w:rsidRPr="002E26E5">
        <w:rPr>
          <w:rFonts w:ascii="Times New Roman" w:hAnsi="Times New Roman" w:cs="Times New Roman"/>
        </w:rPr>
        <w:tab/>
      </w:r>
      <w:r w:rsidRPr="002E26E5">
        <w:rPr>
          <w:rFonts w:ascii="Times New Roman" w:hAnsi="Times New Roman" w:cs="Times New Roman"/>
        </w:rPr>
        <w:t xml:space="preserve">Datum: </w:t>
      </w:r>
    </w:p>
    <w:p w14:paraId="34C9974E" w14:textId="77777777" w:rsidR="009916B4" w:rsidRPr="002E26E5" w:rsidRDefault="009916B4" w:rsidP="00F61D1B">
      <w:pPr>
        <w:pBdr>
          <w:bottom w:val="single" w:sz="4" w:space="1" w:color="auto"/>
        </w:pBdr>
        <w:spacing w:after="0" w:line="264" w:lineRule="auto"/>
        <w:rPr>
          <w:rFonts w:ascii="Times New Roman" w:hAnsi="Times New Roman" w:cs="Times New Roman"/>
        </w:rPr>
      </w:pPr>
    </w:p>
    <w:p w14:paraId="34BE5A03" w14:textId="77777777" w:rsidR="009916B4" w:rsidRPr="002E26E5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14:paraId="14F654EE" w14:textId="77777777" w:rsidR="00BF1CD5" w:rsidRPr="002E26E5" w:rsidRDefault="00BF1CD5" w:rsidP="00D148AA">
      <w:pPr>
        <w:spacing w:after="0" w:line="264" w:lineRule="auto"/>
        <w:rPr>
          <w:rFonts w:ascii="Times New Roman" w:hAnsi="Times New Roman" w:cs="Times New Roman"/>
        </w:rPr>
      </w:pPr>
    </w:p>
    <w:sectPr w:rsidR="00BF1CD5" w:rsidRPr="002E26E5" w:rsidSect="00B70C75">
      <w:headerReference w:type="even" r:id="rId9"/>
      <w:footerReference w:type="default" r:id="rId10"/>
      <w:footerReference w:type="first" r:id="rId11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21665F" w14:textId="77777777" w:rsidR="008E2172" w:rsidRDefault="008E2172" w:rsidP="009916B4">
      <w:pPr>
        <w:spacing w:after="0" w:line="240" w:lineRule="auto"/>
      </w:pPr>
      <w:r>
        <w:separator/>
      </w:r>
    </w:p>
  </w:endnote>
  <w:endnote w:type="continuationSeparator" w:id="0">
    <w:p w14:paraId="4C56AD53" w14:textId="77777777" w:rsidR="008E2172" w:rsidRDefault="008E2172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0203" w14:textId="77777777"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23235" w14:textId="77777777" w:rsidR="00726C91" w:rsidRDefault="00726C91" w:rsidP="00726C91">
    <w:pPr>
      <w:spacing w:after="0" w:line="360" w:lineRule="auto"/>
      <w:jc w:val="center"/>
      <w:rPr>
        <w:rFonts w:ascii="Arial" w:hAnsi="Arial" w:cs="Arial"/>
        <w:color w:val="6F6F6F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CA7600" w14:textId="77777777" w:rsidR="008E2172" w:rsidRDefault="008E2172" w:rsidP="009916B4">
      <w:pPr>
        <w:spacing w:after="0" w:line="240" w:lineRule="auto"/>
      </w:pPr>
      <w:r>
        <w:separator/>
      </w:r>
    </w:p>
  </w:footnote>
  <w:footnote w:type="continuationSeparator" w:id="0">
    <w:p w14:paraId="5FA97330" w14:textId="77777777" w:rsidR="008E2172" w:rsidRDefault="008E2172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EDF51" w14:textId="645B6B12" w:rsidR="00190B7F" w:rsidRDefault="00190B7F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63D"/>
    <w:multiLevelType w:val="hybridMultilevel"/>
    <w:tmpl w:val="A36019C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B4"/>
    <w:rsid w:val="00037379"/>
    <w:rsid w:val="000521EB"/>
    <w:rsid w:val="000B317E"/>
    <w:rsid w:val="000D0EC4"/>
    <w:rsid w:val="00127E3A"/>
    <w:rsid w:val="0016105E"/>
    <w:rsid w:val="00182DAA"/>
    <w:rsid w:val="00190B7F"/>
    <w:rsid w:val="001E1B71"/>
    <w:rsid w:val="001E4FE1"/>
    <w:rsid w:val="001F5069"/>
    <w:rsid w:val="0021303F"/>
    <w:rsid w:val="0029249D"/>
    <w:rsid w:val="002B6C76"/>
    <w:rsid w:val="002E26E5"/>
    <w:rsid w:val="002F3418"/>
    <w:rsid w:val="00320579"/>
    <w:rsid w:val="00372A87"/>
    <w:rsid w:val="0040624E"/>
    <w:rsid w:val="00490B65"/>
    <w:rsid w:val="004A1FA4"/>
    <w:rsid w:val="004A7F75"/>
    <w:rsid w:val="004D2384"/>
    <w:rsid w:val="004D75EC"/>
    <w:rsid w:val="00571CCA"/>
    <w:rsid w:val="00574473"/>
    <w:rsid w:val="00594404"/>
    <w:rsid w:val="00622A2E"/>
    <w:rsid w:val="00691AC5"/>
    <w:rsid w:val="00726C91"/>
    <w:rsid w:val="007F3DE7"/>
    <w:rsid w:val="00833E12"/>
    <w:rsid w:val="0087712F"/>
    <w:rsid w:val="00895C1D"/>
    <w:rsid w:val="008D2836"/>
    <w:rsid w:val="008D3E8D"/>
    <w:rsid w:val="008E2172"/>
    <w:rsid w:val="008E307B"/>
    <w:rsid w:val="00933C12"/>
    <w:rsid w:val="009916B4"/>
    <w:rsid w:val="009F28B2"/>
    <w:rsid w:val="00A71F45"/>
    <w:rsid w:val="00AB7E34"/>
    <w:rsid w:val="00B3063F"/>
    <w:rsid w:val="00B45B50"/>
    <w:rsid w:val="00B62905"/>
    <w:rsid w:val="00B62B87"/>
    <w:rsid w:val="00B70C75"/>
    <w:rsid w:val="00BF1CD5"/>
    <w:rsid w:val="00C0295F"/>
    <w:rsid w:val="00C0441D"/>
    <w:rsid w:val="00C15137"/>
    <w:rsid w:val="00C82560"/>
    <w:rsid w:val="00C84CDA"/>
    <w:rsid w:val="00C9308B"/>
    <w:rsid w:val="00CA4367"/>
    <w:rsid w:val="00CB7D66"/>
    <w:rsid w:val="00CD39F6"/>
    <w:rsid w:val="00CD5F77"/>
    <w:rsid w:val="00D12D9E"/>
    <w:rsid w:val="00D148AA"/>
    <w:rsid w:val="00D337B5"/>
    <w:rsid w:val="00D37840"/>
    <w:rsid w:val="00D43816"/>
    <w:rsid w:val="00D705F8"/>
    <w:rsid w:val="00DE5BDD"/>
    <w:rsid w:val="00E2339C"/>
    <w:rsid w:val="00E32195"/>
    <w:rsid w:val="00E50169"/>
    <w:rsid w:val="00EC3B51"/>
    <w:rsid w:val="00F22018"/>
    <w:rsid w:val="00F570B4"/>
    <w:rsid w:val="00F61D1B"/>
    <w:rsid w:val="00F83B31"/>
    <w:rsid w:val="00F8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51A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44C3D3-BF86-4704-81A9-B645A1303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nl - Dummen Orange - blanco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Arthur Schiphorst</cp:lastModifiedBy>
  <cp:revision>2</cp:revision>
  <cp:lastPrinted>2015-05-11T14:17:00Z</cp:lastPrinted>
  <dcterms:created xsi:type="dcterms:W3CDTF">2015-05-29T07:43:00Z</dcterms:created>
  <dcterms:modified xsi:type="dcterms:W3CDTF">2015-05-29T07:43:00Z</dcterms:modified>
</cp:coreProperties>
</file>