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F17" w:rsidRDefault="00DD5F17" w:rsidP="00DD5F17">
      <w:pPr>
        <w:spacing w:line="264" w:lineRule="auto"/>
        <w:rPr>
          <w:rFonts w:ascii="Arial" w:hAnsi="Arial" w:cs="Arial"/>
          <w:sz w:val="44"/>
          <w:szCs w:val="44"/>
          <w:lang w:val="nl-NL"/>
        </w:rPr>
      </w:pPr>
      <w:bookmarkStart w:id="0" w:name="_GoBack"/>
      <w:bookmarkEnd w:id="0"/>
      <w:r w:rsidRPr="00DD5F17">
        <w:rPr>
          <w:rFonts w:ascii="Arial" w:hAnsi="Arial" w:cs="Arial"/>
          <w:sz w:val="44"/>
          <w:szCs w:val="44"/>
          <w:lang w:val="nl-NL"/>
        </w:rPr>
        <w:t>NOTITIE</w:t>
      </w:r>
    </w:p>
    <w:p w:rsidR="00DD5F17" w:rsidRPr="0005544D" w:rsidRDefault="00DD5F17" w:rsidP="00DD5F17">
      <w:pPr>
        <w:spacing w:line="264" w:lineRule="auto"/>
        <w:rPr>
          <w:rFonts w:ascii="Times New Roman" w:hAnsi="Times New Roman" w:cs="Times New Roman"/>
          <w:lang w:val="nl-NL"/>
        </w:rPr>
      </w:pPr>
    </w:p>
    <w:p w:rsidR="00DD5F17" w:rsidRPr="0005544D" w:rsidRDefault="00DD5F17" w:rsidP="00DD5F17">
      <w:pPr>
        <w:tabs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  <w:sectPr w:rsidR="00DD5F17" w:rsidRPr="0005544D" w:rsidSect="00DD5F17">
          <w:head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2880" w:right="1440" w:bottom="2160" w:left="1440" w:header="720" w:footer="86" w:gutter="0"/>
          <w:cols w:space="708"/>
          <w:titlePg/>
          <w:docGrid w:linePitch="360"/>
        </w:sectPr>
      </w:pPr>
    </w:p>
    <w:p w:rsidR="00DD5F17" w:rsidRPr="00DD5F17" w:rsidRDefault="00DD5F17" w:rsidP="00DD5F17">
      <w:pPr>
        <w:tabs>
          <w:tab w:val="left" w:pos="567"/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</w:pPr>
      <w:r w:rsidRPr="00DD5F17">
        <w:rPr>
          <w:rFonts w:ascii="Times New Roman" w:hAnsi="Times New Roman" w:cs="Times New Roman"/>
          <w:lang w:val="nl-NL"/>
        </w:rPr>
        <w:lastRenderedPageBreak/>
        <w:t xml:space="preserve">Aan: </w:t>
      </w:r>
      <w:r w:rsidRPr="00DD5F17">
        <w:rPr>
          <w:rFonts w:ascii="Times New Roman" w:hAnsi="Times New Roman" w:cs="Times New Roman"/>
          <w:lang w:val="nl-NL"/>
        </w:rPr>
        <w:tab/>
      </w:r>
    </w:p>
    <w:p w:rsidR="00DD5F17" w:rsidRPr="00DD5F17" w:rsidRDefault="00DD5F17" w:rsidP="00DD5F17">
      <w:pPr>
        <w:tabs>
          <w:tab w:val="left" w:pos="567"/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</w:pPr>
      <w:r w:rsidRPr="00DD5F17">
        <w:rPr>
          <w:rFonts w:ascii="Times New Roman" w:hAnsi="Times New Roman" w:cs="Times New Roman"/>
          <w:lang w:val="nl-NL"/>
        </w:rPr>
        <w:t xml:space="preserve">CC: </w:t>
      </w:r>
      <w:r w:rsidRPr="00DD5F17">
        <w:rPr>
          <w:rFonts w:ascii="Times New Roman" w:hAnsi="Times New Roman" w:cs="Times New Roman"/>
          <w:lang w:val="nl-NL"/>
        </w:rPr>
        <w:tab/>
      </w:r>
      <w:r w:rsidRPr="00DD5F17">
        <w:rPr>
          <w:rFonts w:ascii="Times New Roman" w:hAnsi="Times New Roman" w:cs="Times New Roman"/>
          <w:lang w:val="nl-NL"/>
        </w:rPr>
        <w:tab/>
      </w:r>
    </w:p>
    <w:p w:rsidR="00DD5F17" w:rsidRPr="00DD5F17" w:rsidRDefault="00DD5F17" w:rsidP="00DD5F17">
      <w:pPr>
        <w:tabs>
          <w:tab w:val="left" w:pos="567"/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</w:pPr>
      <w:r w:rsidRPr="00DD5F17">
        <w:rPr>
          <w:rFonts w:ascii="Times New Roman" w:hAnsi="Times New Roman" w:cs="Times New Roman"/>
          <w:lang w:val="nl-NL"/>
        </w:rPr>
        <w:t xml:space="preserve">Van: </w:t>
      </w:r>
      <w:r w:rsidRPr="00DD5F17">
        <w:rPr>
          <w:rFonts w:ascii="Times New Roman" w:hAnsi="Times New Roman" w:cs="Times New Roman"/>
          <w:lang w:val="nl-NL"/>
        </w:rPr>
        <w:tab/>
      </w:r>
    </w:p>
    <w:p w:rsidR="00DD5F17" w:rsidRPr="00DD5F17" w:rsidRDefault="00DD5F17" w:rsidP="00DD5F17">
      <w:pPr>
        <w:tabs>
          <w:tab w:val="left" w:pos="1276"/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</w:pPr>
      <w:r w:rsidRPr="00DD5F17">
        <w:rPr>
          <w:rFonts w:ascii="Times New Roman" w:hAnsi="Times New Roman" w:cs="Times New Roman"/>
          <w:lang w:val="nl-NL"/>
        </w:rPr>
        <w:lastRenderedPageBreak/>
        <w:t xml:space="preserve">Onderwerp: </w:t>
      </w:r>
      <w:r w:rsidRPr="00DD5F17">
        <w:rPr>
          <w:rFonts w:ascii="Times New Roman" w:hAnsi="Times New Roman" w:cs="Times New Roman"/>
          <w:lang w:val="nl-NL"/>
        </w:rPr>
        <w:tab/>
      </w:r>
    </w:p>
    <w:p w:rsidR="00DD5F17" w:rsidRPr="00DD5F17" w:rsidRDefault="00DD5F17" w:rsidP="00DD5F17">
      <w:pPr>
        <w:tabs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</w:pPr>
    </w:p>
    <w:p w:rsidR="00DD5F17" w:rsidRPr="00DD5F17" w:rsidRDefault="00DD5F17" w:rsidP="00DD5F17">
      <w:pPr>
        <w:tabs>
          <w:tab w:val="left" w:pos="1276"/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  <w:sectPr w:rsidR="00DD5F17" w:rsidRPr="00DD5F17" w:rsidSect="00DD5F17">
          <w:type w:val="continuous"/>
          <w:pgSz w:w="11906" w:h="16838"/>
          <w:pgMar w:top="2880" w:right="1440" w:bottom="2160" w:left="1440" w:header="720" w:footer="86" w:gutter="0"/>
          <w:cols w:num="2" w:space="708"/>
          <w:titlePg/>
          <w:docGrid w:linePitch="360"/>
        </w:sectPr>
      </w:pPr>
      <w:r w:rsidRPr="00DD5F17">
        <w:rPr>
          <w:rFonts w:ascii="Times New Roman" w:hAnsi="Times New Roman" w:cs="Times New Roman"/>
          <w:lang w:val="nl-NL"/>
        </w:rPr>
        <w:t xml:space="preserve">Datum: </w:t>
      </w:r>
      <w:r w:rsidRPr="00DD5F17">
        <w:rPr>
          <w:rFonts w:ascii="Times New Roman" w:hAnsi="Times New Roman" w:cs="Times New Roman"/>
          <w:lang w:val="nl-NL"/>
        </w:rPr>
        <w:tab/>
      </w:r>
    </w:p>
    <w:p w:rsidR="00DD5F17" w:rsidRPr="00DD5F17" w:rsidRDefault="00DD5F17" w:rsidP="00DD5F17">
      <w:pPr>
        <w:pBdr>
          <w:bottom w:val="single" w:sz="4" w:space="1" w:color="auto"/>
        </w:pBdr>
        <w:spacing w:line="264" w:lineRule="auto"/>
        <w:rPr>
          <w:rFonts w:ascii="Times New Roman" w:hAnsi="Times New Roman" w:cs="Times New Roman"/>
          <w:lang w:val="nl-NL"/>
        </w:rPr>
      </w:pPr>
    </w:p>
    <w:p w:rsidR="00DD5F17" w:rsidRPr="00DD5F17" w:rsidRDefault="00DD5F17" w:rsidP="00DD5F17">
      <w:pPr>
        <w:spacing w:line="264" w:lineRule="auto"/>
        <w:rPr>
          <w:rFonts w:ascii="Times New Roman" w:hAnsi="Times New Roman" w:cs="Times New Roman"/>
          <w:lang w:val="nl-NL"/>
        </w:rPr>
      </w:pPr>
    </w:p>
    <w:p w:rsidR="00DD5F17" w:rsidRDefault="00DD5F17" w:rsidP="00DD5F17">
      <w:pPr>
        <w:spacing w:line="264" w:lineRule="auto"/>
        <w:rPr>
          <w:rFonts w:ascii="Times New Roman" w:hAnsi="Times New Roman" w:cs="Times New Roman"/>
          <w:lang w:val="nl-NL"/>
        </w:rPr>
        <w:sectPr w:rsidR="00DD5F17" w:rsidSect="00DD5F17">
          <w:head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2880" w:right="1440" w:bottom="2160" w:left="1440" w:header="720" w:footer="86" w:gutter="0"/>
          <w:cols w:space="708"/>
          <w:titlePg/>
          <w:docGrid w:linePitch="360"/>
        </w:sectPr>
      </w:pPr>
    </w:p>
    <w:p w:rsidR="00DD5F17" w:rsidRPr="00DD5F17" w:rsidRDefault="00DD5F17" w:rsidP="00DD5F17">
      <w:pPr>
        <w:spacing w:line="264" w:lineRule="auto"/>
        <w:rPr>
          <w:rFonts w:ascii="Times New Roman" w:hAnsi="Times New Roman" w:cs="Times New Roman"/>
          <w:lang w:val="nl-NL"/>
        </w:rPr>
      </w:pPr>
    </w:p>
    <w:p w:rsidR="00DD5F17" w:rsidRPr="00DD5F17" w:rsidRDefault="00DD5F17" w:rsidP="00DD5F17">
      <w:pPr>
        <w:spacing w:line="264" w:lineRule="auto"/>
        <w:rPr>
          <w:rFonts w:ascii="Arial" w:hAnsi="Arial" w:cs="Arial"/>
          <w:sz w:val="44"/>
          <w:szCs w:val="44"/>
          <w:lang w:val="nl-NL"/>
        </w:rPr>
        <w:sectPr w:rsidR="00DD5F17" w:rsidRPr="00DD5F17" w:rsidSect="00DD5F17">
          <w:type w:val="continuous"/>
          <w:pgSz w:w="11906" w:h="16838"/>
          <w:pgMar w:top="2880" w:right="1440" w:bottom="2160" w:left="1440" w:header="720" w:footer="86" w:gutter="0"/>
          <w:cols w:num="2" w:space="708"/>
          <w:titlePg/>
          <w:docGrid w:linePitch="360"/>
        </w:sectPr>
      </w:pPr>
    </w:p>
    <w:p w:rsidR="00452FA7" w:rsidRPr="00452FA7" w:rsidRDefault="00452FA7" w:rsidP="00452FA7">
      <w:pPr>
        <w:rPr>
          <w:lang w:val="nl-NL"/>
        </w:rPr>
      </w:pPr>
    </w:p>
    <w:sectPr w:rsidR="00452FA7" w:rsidRPr="00452FA7" w:rsidSect="00DD5F17">
      <w:headerReference w:type="default" r:id="rId17"/>
      <w:type w:val="continuous"/>
      <w:pgSz w:w="11900" w:h="16840"/>
      <w:pgMar w:top="2977" w:right="720" w:bottom="720" w:left="720" w:header="21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F17" w:rsidRDefault="00DD5F17" w:rsidP="00E37C55">
      <w:r>
        <w:separator/>
      </w:r>
    </w:p>
  </w:endnote>
  <w:endnote w:type="continuationSeparator" w:id="0">
    <w:p w:rsidR="00DD5F17" w:rsidRDefault="00DD5F17" w:rsidP="00E3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17" w:rsidRPr="00B45B50" w:rsidRDefault="00DD5F17" w:rsidP="00933C12">
    <w:pPr>
      <w:pStyle w:val="Footer"/>
      <w:spacing w:line="360" w:lineRule="auto"/>
      <w:rPr>
        <w:rFonts w:ascii="Arial" w:hAnsi="Arial" w:cs="Arial"/>
        <w:color w:val="6F6F6F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17" w:rsidRDefault="00DD5F17" w:rsidP="00726C91">
    <w:pPr>
      <w:spacing w:line="360" w:lineRule="auto"/>
      <w:jc w:val="center"/>
      <w:rPr>
        <w:rFonts w:ascii="Arial" w:hAnsi="Arial" w:cs="Arial"/>
        <w:color w:val="6F6F6F"/>
        <w:sz w:val="1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17" w:rsidRPr="00B45B50" w:rsidRDefault="00DD5F17" w:rsidP="00933C12">
    <w:pPr>
      <w:pStyle w:val="Footer"/>
      <w:spacing w:line="360" w:lineRule="auto"/>
      <w:rPr>
        <w:rFonts w:ascii="Arial" w:hAnsi="Arial" w:cs="Arial"/>
        <w:color w:val="6F6F6F"/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17" w:rsidRDefault="00DD5F17" w:rsidP="00726C91">
    <w:pPr>
      <w:spacing w:line="360" w:lineRule="auto"/>
      <w:jc w:val="center"/>
      <w:rPr>
        <w:rFonts w:ascii="Arial" w:hAnsi="Arial" w:cs="Arial"/>
        <w:color w:val="6F6F6F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F17" w:rsidRDefault="00DD5F17" w:rsidP="00E37C55">
      <w:r>
        <w:separator/>
      </w:r>
    </w:p>
  </w:footnote>
  <w:footnote w:type="continuationSeparator" w:id="0">
    <w:p w:rsidR="00DD5F17" w:rsidRDefault="00DD5F17" w:rsidP="00E37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17" w:rsidRDefault="00DD5F17">
    <w:pPr>
      <w:pStyle w:val="Header"/>
    </w:pPr>
    <w:r>
      <w:rPr>
        <w:noProof/>
      </w:rPr>
      <w:drawing>
        <wp:anchor distT="0" distB="0" distL="114300" distR="114300" simplePos="0" relativeHeight="251665408" behindDoc="1" locked="1" layoutInCell="1" allowOverlap="1" wp14:anchorId="3FB93297" wp14:editId="3ED697E2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17" w:rsidRDefault="00DD5F17">
    <w:pPr>
      <w:pStyle w:val="Header"/>
    </w:pPr>
    <w:r>
      <w:rPr>
        <w:noProof/>
      </w:rPr>
      <w:drawing>
        <wp:anchor distT="0" distB="0" distL="114300" distR="114300" simplePos="0" relativeHeight="251667456" behindDoc="1" locked="1" layoutInCell="1" allowOverlap="1" wp14:anchorId="5D124349" wp14:editId="20AC4254">
          <wp:simplePos x="0" y="0"/>
          <wp:positionH relativeFrom="page">
            <wp:posOffset>-8890</wp:posOffset>
          </wp:positionH>
          <wp:positionV relativeFrom="page">
            <wp:posOffset>0</wp:posOffset>
          </wp:positionV>
          <wp:extent cx="7561580" cy="8229600"/>
          <wp:effectExtent l="0" t="0" r="127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" t="-42" r="-62" b="23054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17" w:rsidRDefault="00DD5F17">
    <w:pPr>
      <w:pStyle w:val="Header"/>
    </w:pPr>
    <w:r>
      <w:rPr>
        <w:noProof/>
      </w:rPr>
      <w:drawing>
        <wp:anchor distT="0" distB="0" distL="114300" distR="114300" simplePos="0" relativeHeight="251661312" behindDoc="1" locked="1" layoutInCell="1" allowOverlap="1" wp14:anchorId="06B97804" wp14:editId="143DD35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17" w:rsidRDefault="00DD5F17">
    <w:pPr>
      <w:pStyle w:val="Header"/>
    </w:pPr>
    <w:r>
      <w:rPr>
        <w:noProof/>
      </w:rPr>
      <w:drawing>
        <wp:anchor distT="0" distB="0" distL="114300" distR="114300" simplePos="0" relativeHeight="251663360" behindDoc="1" locked="1" layoutInCell="1" allowOverlap="1" wp14:anchorId="22E0CE87" wp14:editId="255FCD70">
          <wp:simplePos x="0" y="0"/>
          <wp:positionH relativeFrom="margin">
            <wp:align>center</wp:align>
          </wp:positionH>
          <wp:positionV relativeFrom="page">
            <wp:posOffset>9525</wp:posOffset>
          </wp:positionV>
          <wp:extent cx="7561580" cy="8229600"/>
          <wp:effectExtent l="0" t="0" r="127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028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50C95CAC" wp14:editId="57F50A7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1580" cy="822960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" b="23054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F17"/>
    <w:rsid w:val="0005544D"/>
    <w:rsid w:val="001747B6"/>
    <w:rsid w:val="001F7A14"/>
    <w:rsid w:val="00253764"/>
    <w:rsid w:val="00342750"/>
    <w:rsid w:val="00452FA7"/>
    <w:rsid w:val="004A219A"/>
    <w:rsid w:val="004D34C7"/>
    <w:rsid w:val="004F4A4A"/>
    <w:rsid w:val="005E2394"/>
    <w:rsid w:val="007E275E"/>
    <w:rsid w:val="008E4462"/>
    <w:rsid w:val="009D1658"/>
    <w:rsid w:val="009D4FD4"/>
    <w:rsid w:val="00A226DE"/>
    <w:rsid w:val="00A37A78"/>
    <w:rsid w:val="00D30F33"/>
    <w:rsid w:val="00DD1CDF"/>
    <w:rsid w:val="00DD5F17"/>
    <w:rsid w:val="00E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2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EBB9E2B-93CB-4413-9CF8-62966222A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notitie nl - Dummen Orange - logo.dotx</Template>
  <TotalTime>4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BRR</Company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j.vanhalst</dc:creator>
  <cp:lastModifiedBy>AdminEHi</cp:lastModifiedBy>
  <cp:revision>3</cp:revision>
  <dcterms:created xsi:type="dcterms:W3CDTF">2016-03-29T08:48:00Z</dcterms:created>
  <dcterms:modified xsi:type="dcterms:W3CDTF">2018-04-10T13:33:00Z</dcterms:modified>
</cp:coreProperties>
</file>