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09" w:rsidRPr="00343009" w:rsidRDefault="00343009" w:rsidP="00343009">
      <w:pPr>
        <w:spacing w:after="0" w:line="264" w:lineRule="auto"/>
        <w:rPr>
          <w:rFonts w:ascii="Arial" w:hAnsi="Arial" w:cs="Arial"/>
          <w:sz w:val="44"/>
          <w:szCs w:val="44"/>
          <w:lang w:val="nl-NL"/>
        </w:rPr>
      </w:pPr>
      <w:bookmarkStart w:id="0" w:name="_GoBack"/>
      <w:bookmarkEnd w:id="0"/>
      <w:r w:rsidRPr="00343009">
        <w:rPr>
          <w:rFonts w:ascii="Arial" w:hAnsi="Arial" w:cs="Arial"/>
          <w:sz w:val="44"/>
          <w:szCs w:val="44"/>
          <w:lang w:val="nl-NL"/>
        </w:rPr>
        <w:t>NOTITIE</w:t>
      </w:r>
    </w:p>
    <w:p w:rsidR="0004542A" w:rsidRPr="00343009" w:rsidRDefault="0004542A" w:rsidP="0004542A">
      <w:pPr>
        <w:pStyle w:val="NoSpacing"/>
        <w:spacing w:line="264" w:lineRule="auto"/>
        <w:jc w:val="both"/>
        <w:rPr>
          <w:rFonts w:ascii="Times New Roman" w:hAnsi="Times New Roman" w:cs="Times New Roman"/>
          <w:szCs w:val="20"/>
          <w:lang w:val="nl-NL"/>
        </w:rPr>
      </w:pPr>
    </w:p>
    <w:p w:rsidR="00AB1324" w:rsidRDefault="00AB1324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  <w:sectPr w:rsidR="00AB1324" w:rsidSect="00AB1324">
          <w:pgSz w:w="16838" w:h="11906" w:orient="landscape"/>
          <w:pgMar w:top="1843" w:right="1843" w:bottom="1418" w:left="1418" w:header="709" w:footer="709" w:gutter="0"/>
          <w:cols w:num="2" w:space="708"/>
          <w:docGrid w:linePitch="360"/>
        </w:sectPr>
      </w:pPr>
    </w:p>
    <w:p w:rsidR="00AB1324" w:rsidRDefault="00AB1324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343009" w:rsidRPr="00171CAE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To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</w:p>
    <w:p w:rsidR="00343009" w:rsidRPr="00171CAE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CC: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171CAE">
        <w:rPr>
          <w:rFonts w:ascii="Times New Roman" w:hAnsi="Times New Roman" w:cs="Times New Roman"/>
        </w:rPr>
        <w:tab/>
      </w:r>
    </w:p>
    <w:p w:rsidR="00343009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From: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AB1324" w:rsidRDefault="00AB1324" w:rsidP="00343009">
      <w:pPr>
        <w:tabs>
          <w:tab w:val="left" w:pos="851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343009" w:rsidRDefault="00343009" w:rsidP="00343009">
      <w:pPr>
        <w:tabs>
          <w:tab w:val="left" w:pos="851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Subject: </w:t>
      </w:r>
      <w:r>
        <w:rPr>
          <w:rFonts w:ascii="Times New Roman" w:hAnsi="Times New Roman" w:cs="Times New Roman"/>
        </w:rPr>
        <w:tab/>
      </w:r>
    </w:p>
    <w:p w:rsidR="00343009" w:rsidRDefault="00343009" w:rsidP="00343009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AB1324" w:rsidRDefault="00343009" w:rsidP="00343009">
      <w:pPr>
        <w:pStyle w:val="NoSpacing"/>
        <w:tabs>
          <w:tab w:val="left" w:pos="851"/>
        </w:tabs>
        <w:spacing w:line="264" w:lineRule="auto"/>
        <w:jc w:val="both"/>
        <w:rPr>
          <w:rFonts w:ascii="Times New Roman" w:hAnsi="Times New Roman" w:cs="Times New Roman"/>
        </w:rPr>
        <w:sectPr w:rsidR="00AB1324" w:rsidSect="00AB1324">
          <w:type w:val="continuous"/>
          <w:pgSz w:w="16838" w:h="11906" w:orient="landscape"/>
          <w:pgMar w:top="1418" w:right="1843" w:bottom="1418" w:left="1418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Date: </w:t>
      </w:r>
    </w:p>
    <w:p w:rsidR="00AB1324" w:rsidRPr="00232760" w:rsidRDefault="00AB1324" w:rsidP="00AB1324">
      <w:pPr>
        <w:pBdr>
          <w:bottom w:val="single" w:sz="4" w:space="0" w:color="auto"/>
        </w:pBdr>
        <w:spacing w:after="0" w:line="264" w:lineRule="auto"/>
        <w:rPr>
          <w:rFonts w:ascii="Times New Roman" w:hAnsi="Times New Roman" w:cs="Times New Roman"/>
          <w:sz w:val="20"/>
        </w:rPr>
      </w:pPr>
    </w:p>
    <w:p w:rsidR="00AB1324" w:rsidRDefault="00AB1324" w:rsidP="00AB1324">
      <w:pPr>
        <w:pStyle w:val="NoSpacing"/>
        <w:tabs>
          <w:tab w:val="left" w:pos="851"/>
        </w:tabs>
        <w:spacing w:line="264" w:lineRule="auto"/>
        <w:rPr>
          <w:rFonts w:ascii="Times New Roman" w:hAnsi="Times New Roman" w:cs="Times New Roman"/>
        </w:rPr>
      </w:pPr>
    </w:p>
    <w:p w:rsidR="00343009" w:rsidRPr="00F51439" w:rsidRDefault="00AB1324" w:rsidP="00AB1324">
      <w:pPr>
        <w:pStyle w:val="NoSpacing"/>
        <w:tabs>
          <w:tab w:val="left" w:pos="851"/>
        </w:tabs>
        <w:spacing w:line="264" w:lineRule="auto"/>
        <w:rPr>
          <w:rFonts w:ascii="Arial" w:hAnsi="Arial" w:cs="Arial"/>
          <w:sz w:val="44"/>
          <w:szCs w:val="44"/>
        </w:rPr>
        <w:sectPr w:rsidR="00343009" w:rsidRPr="00F51439" w:rsidSect="00AB1324">
          <w:type w:val="continuous"/>
          <w:pgSz w:w="16838" w:h="11906" w:orient="landscape"/>
          <w:pgMar w:top="1418" w:right="1843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X</w:t>
      </w:r>
    </w:p>
    <w:p w:rsidR="00343009" w:rsidRPr="001C687C" w:rsidRDefault="00343009" w:rsidP="0004542A">
      <w:pPr>
        <w:pStyle w:val="NoSpacing"/>
        <w:spacing w:line="264" w:lineRule="auto"/>
        <w:jc w:val="both"/>
        <w:rPr>
          <w:rFonts w:ascii="Times New Roman" w:hAnsi="Times New Roman" w:cs="Times New Roman"/>
          <w:szCs w:val="20"/>
        </w:rPr>
      </w:pPr>
    </w:p>
    <w:sectPr w:rsidR="00343009" w:rsidRPr="001C687C" w:rsidSect="00343009">
      <w:pgSz w:w="16838" w:h="11906" w:orient="landscape"/>
      <w:pgMar w:top="2127" w:right="1843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09"/>
    <w:rsid w:val="0004542A"/>
    <w:rsid w:val="000A770E"/>
    <w:rsid w:val="00150E7B"/>
    <w:rsid w:val="001C687C"/>
    <w:rsid w:val="001F67F3"/>
    <w:rsid w:val="00303EF2"/>
    <w:rsid w:val="00323DFC"/>
    <w:rsid w:val="00331B6B"/>
    <w:rsid w:val="00343009"/>
    <w:rsid w:val="0037376C"/>
    <w:rsid w:val="005063C9"/>
    <w:rsid w:val="00511F11"/>
    <w:rsid w:val="005659DD"/>
    <w:rsid w:val="005839B6"/>
    <w:rsid w:val="005B4517"/>
    <w:rsid w:val="00611676"/>
    <w:rsid w:val="006D2071"/>
    <w:rsid w:val="008832E1"/>
    <w:rsid w:val="0097736D"/>
    <w:rsid w:val="009A3C44"/>
    <w:rsid w:val="009C7944"/>
    <w:rsid w:val="00AB1324"/>
    <w:rsid w:val="00B44B36"/>
    <w:rsid w:val="00B80F2A"/>
    <w:rsid w:val="00CA242D"/>
    <w:rsid w:val="00D1179F"/>
    <w:rsid w:val="00E22510"/>
    <w:rsid w:val="00E974E0"/>
    <w:rsid w:val="00F06CF6"/>
    <w:rsid w:val="00F74066"/>
    <w:rsid w:val="00F7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4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4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E6F38-AAE1-4966-A944-960637D20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61342F3D.dotm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j.vanhalst</dc:creator>
  <cp:lastModifiedBy>j.vanhalst</cp:lastModifiedBy>
  <cp:revision>2</cp:revision>
  <dcterms:created xsi:type="dcterms:W3CDTF">2015-07-06T10:50:00Z</dcterms:created>
  <dcterms:modified xsi:type="dcterms:W3CDTF">2015-07-06T10:50:00Z</dcterms:modified>
</cp:coreProperties>
</file>