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009" w:rsidRPr="00CD15E5" w:rsidRDefault="00343009" w:rsidP="00343009">
      <w:pPr>
        <w:spacing w:after="0" w:line="264" w:lineRule="auto"/>
        <w:rPr>
          <w:rFonts w:ascii="Arial" w:hAnsi="Arial" w:cs="Arial"/>
          <w:sz w:val="44"/>
          <w:szCs w:val="44"/>
        </w:rPr>
      </w:pPr>
      <w:bookmarkStart w:id="0" w:name="_GoBack"/>
      <w:bookmarkEnd w:id="0"/>
      <w:r w:rsidRPr="00CD15E5">
        <w:rPr>
          <w:rFonts w:ascii="Arial" w:hAnsi="Arial" w:cs="Arial"/>
          <w:sz w:val="44"/>
          <w:szCs w:val="44"/>
        </w:rPr>
        <w:t>NOTITIE</w:t>
      </w:r>
    </w:p>
    <w:p w:rsidR="0004542A" w:rsidRPr="00CD15E5" w:rsidRDefault="0004542A" w:rsidP="0004542A">
      <w:pPr>
        <w:pStyle w:val="NoSpacing"/>
        <w:spacing w:line="264" w:lineRule="auto"/>
        <w:jc w:val="both"/>
        <w:rPr>
          <w:rFonts w:ascii="Times New Roman" w:hAnsi="Times New Roman" w:cs="Times New Roman"/>
          <w:szCs w:val="20"/>
        </w:rPr>
      </w:pPr>
    </w:p>
    <w:p w:rsidR="00AB1324" w:rsidRDefault="00AB1324" w:rsidP="00343009">
      <w:pPr>
        <w:tabs>
          <w:tab w:val="left" w:pos="709"/>
          <w:tab w:val="left" w:pos="4680"/>
        </w:tabs>
        <w:spacing w:after="0" w:line="264" w:lineRule="auto"/>
        <w:rPr>
          <w:rFonts w:ascii="Times New Roman" w:hAnsi="Times New Roman" w:cs="Times New Roman"/>
        </w:rPr>
        <w:sectPr w:rsidR="00AB1324" w:rsidSect="00376CD3">
          <w:headerReference w:type="default" r:id="rId8"/>
          <w:pgSz w:w="16838" w:h="11906" w:orient="landscape"/>
          <w:pgMar w:top="2977" w:right="1843" w:bottom="1418" w:left="1418" w:header="709" w:footer="709" w:gutter="0"/>
          <w:cols w:num="2" w:space="708"/>
          <w:docGrid w:linePitch="360"/>
        </w:sectPr>
      </w:pPr>
    </w:p>
    <w:p w:rsidR="00AB1324" w:rsidRDefault="00AB1324" w:rsidP="00343009">
      <w:pPr>
        <w:tabs>
          <w:tab w:val="left" w:pos="709"/>
          <w:tab w:val="left" w:pos="4680"/>
        </w:tabs>
        <w:spacing w:after="0" w:line="264" w:lineRule="auto"/>
        <w:rPr>
          <w:rFonts w:ascii="Times New Roman" w:hAnsi="Times New Roman" w:cs="Times New Roman"/>
        </w:rPr>
      </w:pPr>
    </w:p>
    <w:p w:rsidR="00343009" w:rsidRPr="00171CAE" w:rsidRDefault="00343009" w:rsidP="00343009">
      <w:pPr>
        <w:tabs>
          <w:tab w:val="left" w:pos="709"/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171CAE">
        <w:rPr>
          <w:rFonts w:ascii="Times New Roman" w:hAnsi="Times New Roman" w:cs="Times New Roman"/>
        </w:rPr>
        <w:t>To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ab/>
      </w:r>
    </w:p>
    <w:p w:rsidR="00343009" w:rsidRPr="00171CAE" w:rsidRDefault="00343009" w:rsidP="00343009">
      <w:pPr>
        <w:tabs>
          <w:tab w:val="left" w:pos="709"/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171CAE">
        <w:rPr>
          <w:rFonts w:ascii="Times New Roman" w:hAnsi="Times New Roman" w:cs="Times New Roman"/>
        </w:rPr>
        <w:t>CC: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171CAE">
        <w:rPr>
          <w:rFonts w:ascii="Times New Roman" w:hAnsi="Times New Roman" w:cs="Times New Roman"/>
        </w:rPr>
        <w:tab/>
      </w:r>
    </w:p>
    <w:p w:rsidR="00343009" w:rsidRDefault="00343009" w:rsidP="00343009">
      <w:pPr>
        <w:tabs>
          <w:tab w:val="left" w:pos="709"/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171CAE">
        <w:rPr>
          <w:rFonts w:ascii="Times New Roman" w:hAnsi="Times New Roman" w:cs="Times New Roman"/>
        </w:rPr>
        <w:t>From: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</w:p>
    <w:p w:rsidR="00AB1324" w:rsidRDefault="00AB1324" w:rsidP="00343009">
      <w:pPr>
        <w:tabs>
          <w:tab w:val="left" w:pos="851"/>
          <w:tab w:val="left" w:pos="4680"/>
        </w:tabs>
        <w:spacing w:after="0" w:line="264" w:lineRule="auto"/>
        <w:rPr>
          <w:rFonts w:ascii="Times New Roman" w:hAnsi="Times New Roman" w:cs="Times New Roman"/>
        </w:rPr>
      </w:pPr>
    </w:p>
    <w:p w:rsidR="00343009" w:rsidRDefault="00343009" w:rsidP="00343009">
      <w:pPr>
        <w:tabs>
          <w:tab w:val="left" w:pos="851"/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Subject: </w:t>
      </w:r>
      <w:r>
        <w:rPr>
          <w:rFonts w:ascii="Times New Roman" w:hAnsi="Times New Roman" w:cs="Times New Roman"/>
        </w:rPr>
        <w:tab/>
      </w:r>
    </w:p>
    <w:p w:rsidR="00343009" w:rsidRDefault="00343009" w:rsidP="00343009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</w:p>
    <w:p w:rsidR="00AB1324" w:rsidRDefault="00343009" w:rsidP="00343009">
      <w:pPr>
        <w:pStyle w:val="NoSpacing"/>
        <w:tabs>
          <w:tab w:val="left" w:pos="851"/>
        </w:tabs>
        <w:spacing w:line="264" w:lineRule="auto"/>
        <w:jc w:val="both"/>
        <w:rPr>
          <w:rFonts w:ascii="Times New Roman" w:hAnsi="Times New Roman" w:cs="Times New Roman"/>
        </w:rPr>
        <w:sectPr w:rsidR="00AB1324" w:rsidSect="00AB1324">
          <w:type w:val="continuous"/>
          <w:pgSz w:w="16838" w:h="11906" w:orient="landscape"/>
          <w:pgMar w:top="1418" w:right="1843" w:bottom="1418" w:left="1418" w:header="709" w:footer="709" w:gutter="0"/>
          <w:cols w:num="2" w:space="708"/>
          <w:docGrid w:linePitch="360"/>
        </w:sectPr>
      </w:pPr>
      <w:r>
        <w:rPr>
          <w:rFonts w:ascii="Times New Roman" w:hAnsi="Times New Roman" w:cs="Times New Roman"/>
        </w:rPr>
        <w:t xml:space="preserve">Date: </w:t>
      </w:r>
    </w:p>
    <w:p w:rsidR="00AB1324" w:rsidRPr="00232760" w:rsidRDefault="00AB1324" w:rsidP="00AB1324">
      <w:pPr>
        <w:pBdr>
          <w:bottom w:val="single" w:sz="4" w:space="0" w:color="auto"/>
        </w:pBdr>
        <w:spacing w:after="0" w:line="264" w:lineRule="auto"/>
        <w:rPr>
          <w:rFonts w:ascii="Times New Roman" w:hAnsi="Times New Roman" w:cs="Times New Roman"/>
          <w:sz w:val="20"/>
        </w:rPr>
      </w:pPr>
    </w:p>
    <w:p w:rsidR="00AB1324" w:rsidRDefault="00AB1324" w:rsidP="00AB1324">
      <w:pPr>
        <w:pStyle w:val="NoSpacing"/>
        <w:tabs>
          <w:tab w:val="left" w:pos="851"/>
        </w:tabs>
        <w:spacing w:line="264" w:lineRule="auto"/>
        <w:rPr>
          <w:rFonts w:ascii="Times New Roman" w:hAnsi="Times New Roman" w:cs="Times New Roman"/>
        </w:rPr>
      </w:pPr>
    </w:p>
    <w:p w:rsidR="00343009" w:rsidRPr="00F51439" w:rsidRDefault="00AB1324" w:rsidP="00AB1324">
      <w:pPr>
        <w:pStyle w:val="NoSpacing"/>
        <w:tabs>
          <w:tab w:val="left" w:pos="851"/>
        </w:tabs>
        <w:spacing w:line="264" w:lineRule="auto"/>
        <w:rPr>
          <w:rFonts w:ascii="Arial" w:hAnsi="Arial" w:cs="Arial"/>
          <w:sz w:val="44"/>
          <w:szCs w:val="44"/>
        </w:rPr>
        <w:sectPr w:rsidR="00343009" w:rsidRPr="00F51439" w:rsidSect="00AB1324">
          <w:type w:val="continuous"/>
          <w:pgSz w:w="16838" w:h="11906" w:orient="landscape"/>
          <w:pgMar w:top="1418" w:right="1843" w:bottom="1418" w:left="1418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t>X</w:t>
      </w:r>
    </w:p>
    <w:p w:rsidR="00343009" w:rsidRPr="001C687C" w:rsidRDefault="00343009" w:rsidP="0004542A">
      <w:pPr>
        <w:pStyle w:val="NoSpacing"/>
        <w:spacing w:line="264" w:lineRule="auto"/>
        <w:jc w:val="both"/>
        <w:rPr>
          <w:rFonts w:ascii="Times New Roman" w:hAnsi="Times New Roman" w:cs="Times New Roman"/>
          <w:szCs w:val="20"/>
        </w:rPr>
      </w:pPr>
    </w:p>
    <w:sectPr w:rsidR="00343009" w:rsidRPr="001C687C" w:rsidSect="00352773">
      <w:pgSz w:w="16838" w:h="11906" w:orient="landscape"/>
      <w:pgMar w:top="3119" w:right="1843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CD3" w:rsidRDefault="00376CD3" w:rsidP="00CD15E5">
      <w:pPr>
        <w:spacing w:after="0" w:line="240" w:lineRule="auto"/>
      </w:pPr>
      <w:r>
        <w:separator/>
      </w:r>
    </w:p>
  </w:endnote>
  <w:endnote w:type="continuationSeparator" w:id="0">
    <w:p w:rsidR="00376CD3" w:rsidRDefault="00376CD3" w:rsidP="00CD1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CD3" w:rsidRDefault="00376CD3" w:rsidP="00CD15E5">
      <w:pPr>
        <w:spacing w:after="0" w:line="240" w:lineRule="auto"/>
      </w:pPr>
      <w:r>
        <w:separator/>
      </w:r>
    </w:p>
  </w:footnote>
  <w:footnote w:type="continuationSeparator" w:id="0">
    <w:p w:rsidR="00376CD3" w:rsidRDefault="00376CD3" w:rsidP="00CD1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5E5" w:rsidRDefault="00CD15E5">
    <w:pPr>
      <w:pStyle w:val="Header"/>
    </w:pPr>
    <w:r>
      <w:rPr>
        <w:noProof/>
      </w:rPr>
      <w:drawing>
        <wp:anchor distT="0" distB="0" distL="114300" distR="114300" simplePos="0" relativeHeight="251659264" behindDoc="1" locked="1" layoutInCell="1" allowOverlap="1" wp14:anchorId="737E3F79" wp14:editId="4D5602E9">
          <wp:simplePos x="0" y="0"/>
          <wp:positionH relativeFrom="margin">
            <wp:posOffset>681355</wp:posOffset>
          </wp:positionH>
          <wp:positionV relativeFrom="page">
            <wp:posOffset>0</wp:posOffset>
          </wp:positionV>
          <wp:extent cx="7561580" cy="8229600"/>
          <wp:effectExtent l="0" t="0" r="127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Size_Primary_Digit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028"/>
                  <a:stretch/>
                </pic:blipFill>
                <pic:spPr bwMode="auto">
                  <a:xfrm>
                    <a:off x="0" y="0"/>
                    <a:ext cx="7561580" cy="8229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CD3"/>
    <w:rsid w:val="0004542A"/>
    <w:rsid w:val="000A770E"/>
    <w:rsid w:val="00150E7B"/>
    <w:rsid w:val="001C687C"/>
    <w:rsid w:val="001F67F3"/>
    <w:rsid w:val="00303EF2"/>
    <w:rsid w:val="00323DFC"/>
    <w:rsid w:val="00331B6B"/>
    <w:rsid w:val="00343009"/>
    <w:rsid w:val="00352773"/>
    <w:rsid w:val="0037376C"/>
    <w:rsid w:val="00376CD3"/>
    <w:rsid w:val="005063C9"/>
    <w:rsid w:val="00511F11"/>
    <w:rsid w:val="005659DD"/>
    <w:rsid w:val="005839B6"/>
    <w:rsid w:val="005B4517"/>
    <w:rsid w:val="00611676"/>
    <w:rsid w:val="006D2071"/>
    <w:rsid w:val="008832E1"/>
    <w:rsid w:val="0097736D"/>
    <w:rsid w:val="009A3C44"/>
    <w:rsid w:val="009C7944"/>
    <w:rsid w:val="00AB1324"/>
    <w:rsid w:val="00B44B36"/>
    <w:rsid w:val="00B5649C"/>
    <w:rsid w:val="00B80F2A"/>
    <w:rsid w:val="00CA242D"/>
    <w:rsid w:val="00CD15E5"/>
    <w:rsid w:val="00D1179F"/>
    <w:rsid w:val="00E22510"/>
    <w:rsid w:val="00E974E0"/>
    <w:rsid w:val="00F06CF6"/>
    <w:rsid w:val="00F74066"/>
    <w:rsid w:val="00F7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4542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D15E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5E5"/>
  </w:style>
  <w:style w:type="paragraph" w:styleId="Footer">
    <w:name w:val="footer"/>
    <w:basedOn w:val="Normal"/>
    <w:link w:val="FooterChar"/>
    <w:uiPriority w:val="99"/>
    <w:unhideWhenUsed/>
    <w:rsid w:val="00CD15E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5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4542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D15E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5E5"/>
  </w:style>
  <w:style w:type="paragraph" w:styleId="Footer">
    <w:name w:val="footer"/>
    <w:basedOn w:val="Normal"/>
    <w:link w:val="FooterChar"/>
    <w:uiPriority w:val="99"/>
    <w:unhideWhenUsed/>
    <w:rsid w:val="00CD15E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5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06477-8A4F-438D-A1FD-980D390B7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7C0D93F7.dotm</Template>
  <TotalTime>0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j.vanhalst</dc:creator>
  <cp:lastModifiedBy>j.vanhalst</cp:lastModifiedBy>
  <cp:revision>2</cp:revision>
  <dcterms:created xsi:type="dcterms:W3CDTF">2016-03-29T08:50:00Z</dcterms:created>
  <dcterms:modified xsi:type="dcterms:W3CDTF">2016-03-29T08:50:00Z</dcterms:modified>
</cp:coreProperties>
</file>