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2CE33E" w14:textId="56E9A0B3" w:rsidR="00182DAA" w:rsidRPr="00D147FA" w:rsidRDefault="00EF0F7E" w:rsidP="00D148AA">
      <w:pPr>
        <w:spacing w:after="0" w:line="264" w:lineRule="auto"/>
        <w:rPr>
          <w:rFonts w:ascii="Arial" w:hAnsi="Arial" w:cs="Arial"/>
          <w:sz w:val="44"/>
          <w:szCs w:val="44"/>
        </w:rPr>
      </w:pPr>
      <w:bookmarkStart w:id="0" w:name="_GoBack"/>
      <w:bookmarkEnd w:id="0"/>
      <w:r>
        <w:rPr>
          <w:rFonts w:ascii="Arial" w:hAnsi="Arial" w:cs="Arial"/>
          <w:sz w:val="44"/>
          <w:szCs w:val="44"/>
        </w:rPr>
        <w:t>REPORT</w:t>
      </w:r>
    </w:p>
    <w:p w14:paraId="79917435" w14:textId="77777777" w:rsidR="00182DAA" w:rsidRPr="00D147FA" w:rsidRDefault="00182DAA" w:rsidP="00D148AA">
      <w:pPr>
        <w:spacing w:after="0" w:line="264" w:lineRule="auto"/>
        <w:rPr>
          <w:rFonts w:ascii="Times New Roman" w:hAnsi="Times New Roman" w:cs="Times New Roman"/>
        </w:rPr>
      </w:pPr>
    </w:p>
    <w:p w14:paraId="517CD6F4" w14:textId="72A96119" w:rsidR="009916B4" w:rsidRPr="00D147FA" w:rsidRDefault="00EF0F7E" w:rsidP="00726C91">
      <w:pPr>
        <w:tabs>
          <w:tab w:val="left" w:pos="4680"/>
        </w:tabs>
        <w:spacing w:after="0" w:line="264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</w:t>
      </w:r>
      <w:r w:rsidR="00726C91" w:rsidRPr="00D147FA">
        <w:rPr>
          <w:rFonts w:ascii="Times New Roman" w:hAnsi="Times New Roman" w:cs="Times New Roman"/>
        </w:rPr>
        <w:t>:</w:t>
      </w:r>
      <w:r w:rsidR="00726C91" w:rsidRPr="00D147FA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Date</w:t>
      </w:r>
      <w:r w:rsidR="00726C91" w:rsidRPr="00D147FA">
        <w:rPr>
          <w:rFonts w:ascii="Times New Roman" w:hAnsi="Times New Roman" w:cs="Times New Roman"/>
        </w:rPr>
        <w:t>:</w:t>
      </w:r>
      <w:r w:rsidR="00726C91" w:rsidRPr="00D147FA">
        <w:rPr>
          <w:rFonts w:ascii="Times New Roman" w:hAnsi="Times New Roman" w:cs="Times New Roman"/>
        </w:rPr>
        <w:tab/>
      </w:r>
    </w:p>
    <w:p w14:paraId="35E7AB98" w14:textId="5BFC727A" w:rsidR="00726C91" w:rsidRPr="00D147FA" w:rsidRDefault="00726C91" w:rsidP="00726C91">
      <w:pPr>
        <w:tabs>
          <w:tab w:val="left" w:pos="4680"/>
        </w:tabs>
        <w:spacing w:after="0" w:line="264" w:lineRule="auto"/>
        <w:rPr>
          <w:rFonts w:ascii="Times New Roman" w:hAnsi="Times New Roman" w:cs="Times New Roman"/>
        </w:rPr>
      </w:pPr>
      <w:r w:rsidRPr="00D147FA">
        <w:rPr>
          <w:rFonts w:ascii="Times New Roman" w:hAnsi="Times New Roman" w:cs="Times New Roman"/>
        </w:rPr>
        <w:t>CC:</w:t>
      </w:r>
      <w:r w:rsidR="00D43816" w:rsidRPr="00D147FA">
        <w:rPr>
          <w:rFonts w:ascii="Times New Roman" w:hAnsi="Times New Roman" w:cs="Times New Roman"/>
        </w:rPr>
        <w:tab/>
      </w:r>
      <w:r w:rsidR="00EF0F7E">
        <w:rPr>
          <w:rFonts w:ascii="Times New Roman" w:hAnsi="Times New Roman" w:cs="Times New Roman"/>
        </w:rPr>
        <w:t>Present</w:t>
      </w:r>
      <w:r w:rsidRPr="00D147FA">
        <w:rPr>
          <w:rFonts w:ascii="Times New Roman" w:hAnsi="Times New Roman" w:cs="Times New Roman"/>
        </w:rPr>
        <w:t>:</w:t>
      </w:r>
    </w:p>
    <w:p w14:paraId="3D4F2C60" w14:textId="3D3AE224" w:rsidR="009916B4" w:rsidRPr="00D147FA" w:rsidRDefault="00EF0F7E" w:rsidP="00726C91">
      <w:pPr>
        <w:tabs>
          <w:tab w:val="left" w:pos="4680"/>
        </w:tabs>
        <w:spacing w:after="0" w:line="264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Subject</w:t>
      </w:r>
      <w:r w:rsidR="00182DAA" w:rsidRPr="00D147FA">
        <w:rPr>
          <w:rFonts w:ascii="Times New Roman" w:hAnsi="Times New Roman" w:cs="Times New Roman"/>
        </w:rPr>
        <w:t>:</w:t>
      </w:r>
      <w:r w:rsidR="00726C91" w:rsidRPr="00D147FA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Absent</w:t>
      </w:r>
      <w:r w:rsidR="00726C91" w:rsidRPr="00D147FA">
        <w:rPr>
          <w:rFonts w:ascii="Times New Roman" w:hAnsi="Times New Roman" w:cs="Times New Roman"/>
        </w:rPr>
        <w:t xml:space="preserve">: </w:t>
      </w:r>
    </w:p>
    <w:p w14:paraId="34C9974E" w14:textId="77777777" w:rsidR="009916B4" w:rsidRPr="00D147FA" w:rsidRDefault="009916B4" w:rsidP="00F61D1B">
      <w:pPr>
        <w:pBdr>
          <w:bottom w:val="single" w:sz="4" w:space="1" w:color="auto"/>
        </w:pBdr>
        <w:spacing w:after="0" w:line="264" w:lineRule="auto"/>
        <w:rPr>
          <w:rFonts w:ascii="Times New Roman" w:hAnsi="Times New Roman" w:cs="Times New Roman"/>
        </w:rPr>
      </w:pPr>
    </w:p>
    <w:p w14:paraId="34BE5A03" w14:textId="77777777" w:rsidR="009916B4" w:rsidRPr="00D147FA" w:rsidRDefault="009916B4" w:rsidP="00D148AA">
      <w:pPr>
        <w:spacing w:after="0" w:line="264" w:lineRule="auto"/>
        <w:rPr>
          <w:rFonts w:ascii="Times New Roman" w:hAnsi="Times New Roman" w:cs="Times New Roman"/>
        </w:rPr>
      </w:pPr>
    </w:p>
    <w:sectPr w:rsidR="009916B4" w:rsidRPr="00D147FA" w:rsidSect="00B70C75">
      <w:headerReference w:type="even" r:id="rId9"/>
      <w:footerReference w:type="default" r:id="rId10"/>
      <w:footerReference w:type="first" r:id="rId11"/>
      <w:pgSz w:w="11906" w:h="16838"/>
      <w:pgMar w:top="2880" w:right="1440" w:bottom="2160" w:left="1440" w:header="720" w:footer="8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219EE9" w14:textId="77777777" w:rsidR="00E76E6F" w:rsidRDefault="00E76E6F" w:rsidP="009916B4">
      <w:pPr>
        <w:spacing w:after="0" w:line="240" w:lineRule="auto"/>
      </w:pPr>
      <w:r>
        <w:separator/>
      </w:r>
    </w:p>
  </w:endnote>
  <w:endnote w:type="continuationSeparator" w:id="0">
    <w:p w14:paraId="578CC593" w14:textId="77777777" w:rsidR="00E76E6F" w:rsidRDefault="00E76E6F" w:rsidP="009916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990203" w14:textId="77777777" w:rsidR="00190B7F" w:rsidRPr="00B45B50" w:rsidRDefault="00190B7F" w:rsidP="00933C12">
    <w:pPr>
      <w:pStyle w:val="Footer"/>
      <w:spacing w:line="360" w:lineRule="auto"/>
      <w:rPr>
        <w:rFonts w:ascii="Arial" w:hAnsi="Arial" w:cs="Arial"/>
        <w:color w:val="6F6F6F"/>
        <w:sz w:val="20"/>
        <w:lang w:val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D23235" w14:textId="77777777" w:rsidR="00726C91" w:rsidRDefault="00726C91" w:rsidP="00726C91">
    <w:pPr>
      <w:spacing w:after="0" w:line="360" w:lineRule="auto"/>
      <w:jc w:val="center"/>
      <w:rPr>
        <w:rFonts w:ascii="Arial" w:hAnsi="Arial" w:cs="Arial"/>
        <w:color w:val="6F6F6F"/>
        <w:sz w:val="1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C17C50" w14:textId="77777777" w:rsidR="00E76E6F" w:rsidRDefault="00E76E6F" w:rsidP="009916B4">
      <w:pPr>
        <w:spacing w:after="0" w:line="240" w:lineRule="auto"/>
      </w:pPr>
      <w:r>
        <w:separator/>
      </w:r>
    </w:p>
  </w:footnote>
  <w:footnote w:type="continuationSeparator" w:id="0">
    <w:p w14:paraId="0B07B73B" w14:textId="77777777" w:rsidR="00E76E6F" w:rsidRDefault="00E76E6F" w:rsidP="009916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1EDF51" w14:textId="645B6B12" w:rsidR="00190B7F" w:rsidRDefault="00190B7F">
    <w:pPr>
      <w:pStyle w:val="Header"/>
    </w:pPr>
    <w:r>
      <w:rPr>
        <w:noProof/>
        <w:lang w:val="en-US"/>
      </w:rPr>
      <w:drawing>
        <wp:anchor distT="0" distB="0" distL="114300" distR="114300" simplePos="0" relativeHeight="251660288" behindDoc="1" locked="1" layoutInCell="1" allowOverlap="1" wp14:anchorId="2227756C" wp14:editId="79F5FBCD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9040" cy="9865995"/>
          <wp:effectExtent l="0" t="0" r="1016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UM403_Letterhead A4WordTemplateAr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040" cy="9865995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9163D"/>
    <w:multiLevelType w:val="hybridMultilevel"/>
    <w:tmpl w:val="A36019C8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2638748A"/>
    <w:multiLevelType w:val="hybridMultilevel"/>
    <w:tmpl w:val="49B8A450"/>
    <w:lvl w:ilvl="0" w:tplc="0409000F">
      <w:start w:val="1"/>
      <w:numFmt w:val="decimal"/>
      <w:lvlText w:val="%1."/>
      <w:lvlJc w:val="left"/>
      <w:pPr>
        <w:ind w:left="4260" w:hanging="360"/>
      </w:pPr>
    </w:lvl>
    <w:lvl w:ilvl="1" w:tplc="04090019" w:tentative="1">
      <w:start w:val="1"/>
      <w:numFmt w:val="lowerLetter"/>
      <w:lvlText w:val="%2."/>
      <w:lvlJc w:val="left"/>
      <w:pPr>
        <w:ind w:left="4980" w:hanging="360"/>
      </w:pPr>
    </w:lvl>
    <w:lvl w:ilvl="2" w:tplc="0409001B" w:tentative="1">
      <w:start w:val="1"/>
      <w:numFmt w:val="lowerRoman"/>
      <w:lvlText w:val="%3."/>
      <w:lvlJc w:val="right"/>
      <w:pPr>
        <w:ind w:left="5700" w:hanging="180"/>
      </w:pPr>
    </w:lvl>
    <w:lvl w:ilvl="3" w:tplc="0409000F" w:tentative="1">
      <w:start w:val="1"/>
      <w:numFmt w:val="decimal"/>
      <w:lvlText w:val="%4."/>
      <w:lvlJc w:val="left"/>
      <w:pPr>
        <w:ind w:left="6420" w:hanging="360"/>
      </w:pPr>
    </w:lvl>
    <w:lvl w:ilvl="4" w:tplc="04090019" w:tentative="1">
      <w:start w:val="1"/>
      <w:numFmt w:val="lowerLetter"/>
      <w:lvlText w:val="%5."/>
      <w:lvlJc w:val="left"/>
      <w:pPr>
        <w:ind w:left="7140" w:hanging="360"/>
      </w:pPr>
    </w:lvl>
    <w:lvl w:ilvl="5" w:tplc="0409001B" w:tentative="1">
      <w:start w:val="1"/>
      <w:numFmt w:val="lowerRoman"/>
      <w:lvlText w:val="%6."/>
      <w:lvlJc w:val="right"/>
      <w:pPr>
        <w:ind w:left="7860" w:hanging="180"/>
      </w:pPr>
    </w:lvl>
    <w:lvl w:ilvl="6" w:tplc="0409000F" w:tentative="1">
      <w:start w:val="1"/>
      <w:numFmt w:val="decimal"/>
      <w:lvlText w:val="%7."/>
      <w:lvlJc w:val="left"/>
      <w:pPr>
        <w:ind w:left="8580" w:hanging="360"/>
      </w:pPr>
    </w:lvl>
    <w:lvl w:ilvl="7" w:tplc="04090019" w:tentative="1">
      <w:start w:val="1"/>
      <w:numFmt w:val="lowerLetter"/>
      <w:lvlText w:val="%8."/>
      <w:lvlJc w:val="left"/>
      <w:pPr>
        <w:ind w:left="9300" w:hanging="360"/>
      </w:pPr>
    </w:lvl>
    <w:lvl w:ilvl="8" w:tplc="0409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2">
    <w:nsid w:val="39F36FDE"/>
    <w:multiLevelType w:val="hybridMultilevel"/>
    <w:tmpl w:val="D820F976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3DE37106"/>
    <w:multiLevelType w:val="hybridMultilevel"/>
    <w:tmpl w:val="75FE0302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44454AD8"/>
    <w:multiLevelType w:val="hybridMultilevel"/>
    <w:tmpl w:val="0478E410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7CBB7072"/>
    <w:multiLevelType w:val="hybridMultilevel"/>
    <w:tmpl w:val="30602300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6B4"/>
    <w:rsid w:val="00037379"/>
    <w:rsid w:val="000521EB"/>
    <w:rsid w:val="000B317E"/>
    <w:rsid w:val="000D0EC4"/>
    <w:rsid w:val="00127E3A"/>
    <w:rsid w:val="0016105E"/>
    <w:rsid w:val="00182DAA"/>
    <w:rsid w:val="00190B7F"/>
    <w:rsid w:val="001E1B71"/>
    <w:rsid w:val="0021303F"/>
    <w:rsid w:val="0029249D"/>
    <w:rsid w:val="002B6C76"/>
    <w:rsid w:val="002F3418"/>
    <w:rsid w:val="00320579"/>
    <w:rsid w:val="00356E68"/>
    <w:rsid w:val="00372A87"/>
    <w:rsid w:val="0040624E"/>
    <w:rsid w:val="00490B65"/>
    <w:rsid w:val="004A1FA4"/>
    <w:rsid w:val="004A7F75"/>
    <w:rsid w:val="004D2384"/>
    <w:rsid w:val="004D75EC"/>
    <w:rsid w:val="00507BA7"/>
    <w:rsid w:val="0055580A"/>
    <w:rsid w:val="00571CCA"/>
    <w:rsid w:val="00574473"/>
    <w:rsid w:val="00594404"/>
    <w:rsid w:val="005A090E"/>
    <w:rsid w:val="00622A2E"/>
    <w:rsid w:val="00691AC5"/>
    <w:rsid w:val="00726C91"/>
    <w:rsid w:val="007F3DE7"/>
    <w:rsid w:val="00833E12"/>
    <w:rsid w:val="0087712F"/>
    <w:rsid w:val="00895C1D"/>
    <w:rsid w:val="008D2836"/>
    <w:rsid w:val="008E307B"/>
    <w:rsid w:val="00933C12"/>
    <w:rsid w:val="009916B4"/>
    <w:rsid w:val="00A71F45"/>
    <w:rsid w:val="00A85DD0"/>
    <w:rsid w:val="00AB7E34"/>
    <w:rsid w:val="00B3063F"/>
    <w:rsid w:val="00B45B50"/>
    <w:rsid w:val="00B62905"/>
    <w:rsid w:val="00B62B87"/>
    <w:rsid w:val="00B70C75"/>
    <w:rsid w:val="00C0295F"/>
    <w:rsid w:val="00C0441D"/>
    <w:rsid w:val="00C15137"/>
    <w:rsid w:val="00C82560"/>
    <w:rsid w:val="00C84CDA"/>
    <w:rsid w:val="00C9308B"/>
    <w:rsid w:val="00CA4367"/>
    <w:rsid w:val="00CB7D66"/>
    <w:rsid w:val="00CD39F6"/>
    <w:rsid w:val="00CD5F77"/>
    <w:rsid w:val="00D12D9E"/>
    <w:rsid w:val="00D147FA"/>
    <w:rsid w:val="00D148AA"/>
    <w:rsid w:val="00D337B5"/>
    <w:rsid w:val="00D37840"/>
    <w:rsid w:val="00D43816"/>
    <w:rsid w:val="00D705F8"/>
    <w:rsid w:val="00D70E73"/>
    <w:rsid w:val="00DE5BDD"/>
    <w:rsid w:val="00E2339C"/>
    <w:rsid w:val="00E32195"/>
    <w:rsid w:val="00E50169"/>
    <w:rsid w:val="00E76E6F"/>
    <w:rsid w:val="00EC3B51"/>
    <w:rsid w:val="00EF0F7E"/>
    <w:rsid w:val="00F22018"/>
    <w:rsid w:val="00F570B4"/>
    <w:rsid w:val="00F61D1B"/>
    <w:rsid w:val="00F83B31"/>
    <w:rsid w:val="00F8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C51A4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1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16B4"/>
  </w:style>
  <w:style w:type="paragraph" w:styleId="Footer">
    <w:name w:val="footer"/>
    <w:basedOn w:val="Normal"/>
    <w:link w:val="FooterChar"/>
    <w:uiPriority w:val="99"/>
    <w:unhideWhenUsed/>
    <w:rsid w:val="00991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16B4"/>
  </w:style>
  <w:style w:type="paragraph" w:styleId="BalloonText">
    <w:name w:val="Balloon Text"/>
    <w:basedOn w:val="Normal"/>
    <w:link w:val="BalloonTextChar"/>
    <w:uiPriority w:val="99"/>
    <w:semiHidden/>
    <w:unhideWhenUsed/>
    <w:rsid w:val="00991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6B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A1F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1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16B4"/>
  </w:style>
  <w:style w:type="paragraph" w:styleId="Footer">
    <w:name w:val="footer"/>
    <w:basedOn w:val="Normal"/>
    <w:link w:val="FooterChar"/>
    <w:uiPriority w:val="99"/>
    <w:unhideWhenUsed/>
    <w:rsid w:val="00991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16B4"/>
  </w:style>
  <w:style w:type="paragraph" w:styleId="BalloonText">
    <w:name w:val="Balloon Text"/>
    <w:basedOn w:val="Normal"/>
    <w:link w:val="BalloonTextChar"/>
    <w:uiPriority w:val="99"/>
    <w:semiHidden/>
    <w:unhideWhenUsed/>
    <w:rsid w:val="00991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6B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A1F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297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3B977DF-66B6-4E79-B24E-3A91607FD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report en - Dummen Orange - blanco</Template>
  <TotalTime>0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</dc:creator>
  <cp:lastModifiedBy>Arthur Schiphorst</cp:lastModifiedBy>
  <cp:revision>2</cp:revision>
  <cp:lastPrinted>2015-05-11T14:17:00Z</cp:lastPrinted>
  <dcterms:created xsi:type="dcterms:W3CDTF">2015-05-29T07:56:00Z</dcterms:created>
  <dcterms:modified xsi:type="dcterms:W3CDTF">2015-05-29T07:56:00Z</dcterms:modified>
</cp:coreProperties>
</file>