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2CE33E" w14:textId="3EE42CF0" w:rsidR="00182DAA" w:rsidRPr="00D147FA" w:rsidRDefault="00B62905" w:rsidP="00D148AA">
      <w:pPr>
        <w:spacing w:after="0" w:line="264" w:lineRule="auto"/>
        <w:rPr>
          <w:rFonts w:ascii="Arial" w:hAnsi="Arial" w:cs="Arial"/>
          <w:sz w:val="44"/>
          <w:szCs w:val="44"/>
        </w:rPr>
      </w:pPr>
      <w:bookmarkStart w:id="0" w:name="_GoBack"/>
      <w:bookmarkEnd w:id="0"/>
      <w:r w:rsidRPr="00D147FA">
        <w:rPr>
          <w:rFonts w:ascii="Arial" w:hAnsi="Arial" w:cs="Arial"/>
          <w:sz w:val="44"/>
          <w:szCs w:val="44"/>
        </w:rPr>
        <w:t>VERSLAG</w:t>
      </w:r>
    </w:p>
    <w:p w14:paraId="79917435" w14:textId="77777777" w:rsidR="00182DAA" w:rsidRPr="00D147FA" w:rsidRDefault="00182DAA" w:rsidP="00D148AA">
      <w:pPr>
        <w:spacing w:after="0" w:line="264" w:lineRule="auto"/>
        <w:rPr>
          <w:rFonts w:ascii="Times New Roman" w:hAnsi="Times New Roman" w:cs="Times New Roman"/>
        </w:rPr>
      </w:pPr>
    </w:p>
    <w:p w14:paraId="517CD6F4" w14:textId="0E207D3E" w:rsidR="009916B4" w:rsidRPr="00D147FA" w:rsidRDefault="00D43816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Aan</w:t>
      </w:r>
      <w:r w:rsidR="00726C91" w:rsidRPr="00D147FA">
        <w:rPr>
          <w:rFonts w:ascii="Times New Roman" w:hAnsi="Times New Roman" w:cs="Times New Roman"/>
        </w:rPr>
        <w:t>:</w:t>
      </w:r>
      <w:r w:rsidR="00726C91" w:rsidRPr="00D147FA">
        <w:rPr>
          <w:rFonts w:ascii="Times New Roman" w:hAnsi="Times New Roman" w:cs="Times New Roman"/>
        </w:rPr>
        <w:tab/>
      </w:r>
      <w:r w:rsidR="004A1FA4" w:rsidRPr="00D147FA">
        <w:rPr>
          <w:rFonts w:ascii="Times New Roman" w:hAnsi="Times New Roman" w:cs="Times New Roman"/>
        </w:rPr>
        <w:t>Datum</w:t>
      </w:r>
      <w:r w:rsidR="00726C91" w:rsidRPr="00D147FA">
        <w:rPr>
          <w:rFonts w:ascii="Times New Roman" w:hAnsi="Times New Roman" w:cs="Times New Roman"/>
        </w:rPr>
        <w:t>:</w:t>
      </w:r>
      <w:r w:rsidR="00726C91" w:rsidRPr="00D147FA">
        <w:rPr>
          <w:rFonts w:ascii="Times New Roman" w:hAnsi="Times New Roman" w:cs="Times New Roman"/>
        </w:rPr>
        <w:tab/>
      </w:r>
    </w:p>
    <w:p w14:paraId="35E7AB98" w14:textId="22BC7AB5" w:rsidR="00726C91" w:rsidRPr="00D147FA" w:rsidRDefault="00726C91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CC:</w:t>
      </w:r>
      <w:r w:rsidR="00D43816" w:rsidRPr="00D147FA">
        <w:rPr>
          <w:rFonts w:ascii="Times New Roman" w:hAnsi="Times New Roman" w:cs="Times New Roman"/>
        </w:rPr>
        <w:tab/>
      </w:r>
      <w:r w:rsidR="004A1FA4" w:rsidRPr="00D147FA">
        <w:rPr>
          <w:rFonts w:ascii="Times New Roman" w:hAnsi="Times New Roman" w:cs="Times New Roman"/>
        </w:rPr>
        <w:t>Aanwezig</w:t>
      </w:r>
      <w:r w:rsidRPr="00D147FA">
        <w:rPr>
          <w:rFonts w:ascii="Times New Roman" w:hAnsi="Times New Roman" w:cs="Times New Roman"/>
        </w:rPr>
        <w:t>:</w:t>
      </w:r>
    </w:p>
    <w:p w14:paraId="3D4F2C60" w14:textId="2AC12F36" w:rsidR="009916B4" w:rsidRPr="00D147FA" w:rsidRDefault="004A1FA4" w:rsidP="00726C91">
      <w:pPr>
        <w:tabs>
          <w:tab w:val="left" w:pos="4680"/>
        </w:tabs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Onderwerp</w:t>
      </w:r>
      <w:r w:rsidR="00182DAA" w:rsidRPr="00D147FA">
        <w:rPr>
          <w:rFonts w:ascii="Times New Roman" w:hAnsi="Times New Roman" w:cs="Times New Roman"/>
        </w:rPr>
        <w:t>:</w:t>
      </w:r>
      <w:r w:rsidR="00726C91" w:rsidRPr="00D147FA">
        <w:rPr>
          <w:rFonts w:ascii="Times New Roman" w:hAnsi="Times New Roman" w:cs="Times New Roman"/>
        </w:rPr>
        <w:tab/>
      </w:r>
      <w:r w:rsidRPr="00D147FA">
        <w:rPr>
          <w:rFonts w:ascii="Times New Roman" w:hAnsi="Times New Roman" w:cs="Times New Roman"/>
        </w:rPr>
        <w:t>Afwezig</w:t>
      </w:r>
      <w:r w:rsidR="00726C91" w:rsidRPr="00D147FA">
        <w:rPr>
          <w:rFonts w:ascii="Times New Roman" w:hAnsi="Times New Roman" w:cs="Times New Roman"/>
        </w:rPr>
        <w:t xml:space="preserve">: </w:t>
      </w:r>
    </w:p>
    <w:p w14:paraId="34C9974E" w14:textId="77777777" w:rsidR="009916B4" w:rsidRPr="00D147FA" w:rsidRDefault="009916B4" w:rsidP="00F61D1B">
      <w:pPr>
        <w:pBdr>
          <w:bottom w:val="single" w:sz="4" w:space="1" w:color="auto"/>
        </w:pBdr>
        <w:spacing w:after="0" w:line="264" w:lineRule="auto"/>
        <w:rPr>
          <w:rFonts w:ascii="Times New Roman" w:hAnsi="Times New Roman" w:cs="Times New Roman"/>
        </w:rPr>
      </w:pPr>
    </w:p>
    <w:p w14:paraId="34BE5A03" w14:textId="77777777" w:rsidR="009916B4" w:rsidRPr="00D147FA" w:rsidRDefault="009916B4" w:rsidP="00D148AA">
      <w:pPr>
        <w:spacing w:after="0" w:line="264" w:lineRule="auto"/>
        <w:rPr>
          <w:rFonts w:ascii="Times New Roman" w:hAnsi="Times New Roman" w:cs="Times New Roman"/>
        </w:rPr>
      </w:pPr>
    </w:p>
    <w:p w14:paraId="7E9B947E" w14:textId="45D457B5" w:rsidR="009916B4" w:rsidRPr="00D147FA" w:rsidRDefault="004A1FA4" w:rsidP="00D148AA">
      <w:pPr>
        <w:spacing w:after="0" w:line="264" w:lineRule="auto"/>
        <w:rPr>
          <w:rFonts w:ascii="Times New Roman" w:hAnsi="Times New Roman" w:cs="Times New Roman"/>
          <w:b/>
        </w:rPr>
      </w:pPr>
      <w:r w:rsidRPr="00D147FA">
        <w:rPr>
          <w:rFonts w:ascii="Times New Roman" w:hAnsi="Times New Roman" w:cs="Times New Roman"/>
          <w:b/>
        </w:rPr>
        <w:t>Actie</w:t>
      </w:r>
    </w:p>
    <w:p w14:paraId="51D6A7FA" w14:textId="2F058DB4" w:rsidR="004A1FA4" w:rsidRPr="00D147FA" w:rsidRDefault="004A1FA4" w:rsidP="004A1FA4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D147FA">
        <w:rPr>
          <w:rFonts w:ascii="Times New Roman" w:hAnsi="Times New Roman" w:cs="Times New Roman"/>
          <w:b/>
        </w:rPr>
        <w:t>Opening en mededelingen</w:t>
      </w:r>
    </w:p>
    <w:p w14:paraId="71D96F29" w14:textId="1A66C822" w:rsidR="004A1FA4" w:rsidRPr="00D147FA" w:rsidRDefault="004A1FA4" w:rsidP="004A1FA4">
      <w:pPr>
        <w:pStyle w:val="ListParagraph"/>
        <w:numPr>
          <w:ilvl w:val="0"/>
          <w:numId w:val="3"/>
        </w:numPr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...</w:t>
      </w:r>
    </w:p>
    <w:p w14:paraId="6618B1CC" w14:textId="5108C9F2" w:rsidR="004A1FA4" w:rsidRPr="00D147FA" w:rsidRDefault="004A1FA4" w:rsidP="004A1FA4">
      <w:pPr>
        <w:pStyle w:val="ListParagraph"/>
        <w:numPr>
          <w:ilvl w:val="0"/>
          <w:numId w:val="3"/>
        </w:numPr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...</w:t>
      </w:r>
    </w:p>
    <w:p w14:paraId="5B7C7D10" w14:textId="77777777" w:rsidR="004A1FA4" w:rsidRPr="00D147FA" w:rsidRDefault="004A1FA4" w:rsidP="004A1FA4">
      <w:pPr>
        <w:spacing w:after="0" w:line="264" w:lineRule="auto"/>
        <w:rPr>
          <w:rFonts w:ascii="Times New Roman" w:hAnsi="Times New Roman" w:cs="Times New Roman"/>
        </w:rPr>
      </w:pPr>
    </w:p>
    <w:p w14:paraId="0246D0ED" w14:textId="0E6E9B3C" w:rsidR="004A1FA4" w:rsidRPr="00D147FA" w:rsidRDefault="004A1FA4" w:rsidP="004A1FA4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D147FA">
        <w:rPr>
          <w:rFonts w:ascii="Times New Roman" w:hAnsi="Times New Roman" w:cs="Times New Roman"/>
          <w:b/>
        </w:rPr>
        <w:t xml:space="preserve">Verslag vorige vergadering dd. </w:t>
      </w:r>
    </w:p>
    <w:p w14:paraId="36D7C35D" w14:textId="4C6CC3D4" w:rsidR="004A1FA4" w:rsidRPr="00D147FA" w:rsidRDefault="004A1FA4" w:rsidP="004A1FA4">
      <w:pPr>
        <w:pStyle w:val="ListParagraph"/>
        <w:numPr>
          <w:ilvl w:val="0"/>
          <w:numId w:val="4"/>
        </w:numPr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...</w:t>
      </w:r>
    </w:p>
    <w:p w14:paraId="67B957DE" w14:textId="03A1703D" w:rsidR="004A1FA4" w:rsidRPr="00D147FA" w:rsidRDefault="004A1FA4" w:rsidP="004A1FA4">
      <w:pPr>
        <w:pStyle w:val="ListParagraph"/>
        <w:numPr>
          <w:ilvl w:val="0"/>
          <w:numId w:val="4"/>
        </w:numPr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...</w:t>
      </w:r>
    </w:p>
    <w:p w14:paraId="0C8CBAEF" w14:textId="77777777" w:rsidR="004A1FA4" w:rsidRPr="00D147FA" w:rsidRDefault="004A1FA4" w:rsidP="004A1FA4">
      <w:pPr>
        <w:pStyle w:val="ListParagraph"/>
        <w:spacing w:after="0" w:line="264" w:lineRule="auto"/>
        <w:ind w:left="0"/>
        <w:rPr>
          <w:rFonts w:ascii="Times New Roman" w:hAnsi="Times New Roman" w:cs="Times New Roman"/>
        </w:rPr>
      </w:pPr>
    </w:p>
    <w:p w14:paraId="31F1AE08" w14:textId="299666C8" w:rsidR="009916B4" w:rsidRPr="00D147FA" w:rsidRDefault="004A1FA4" w:rsidP="004A1FA4">
      <w:pPr>
        <w:pStyle w:val="ListParagraph"/>
        <w:spacing w:after="0" w:line="264" w:lineRule="auto"/>
        <w:ind w:left="708"/>
        <w:rPr>
          <w:rFonts w:ascii="Times New Roman" w:hAnsi="Times New Roman" w:cs="Times New Roman"/>
          <w:b/>
          <w:lang w:val="en-US"/>
        </w:rPr>
      </w:pPr>
      <w:r w:rsidRPr="00D147FA">
        <w:rPr>
          <w:rFonts w:ascii="Times New Roman" w:hAnsi="Times New Roman" w:cs="Times New Roman"/>
          <w:b/>
          <w:lang w:val="en-US"/>
        </w:rPr>
        <w:t>Actiepunten</w:t>
      </w:r>
    </w:p>
    <w:p w14:paraId="1F709A81" w14:textId="34549F72" w:rsidR="004A1FA4" w:rsidRPr="00D147FA" w:rsidRDefault="004A1FA4" w:rsidP="004A1FA4">
      <w:pPr>
        <w:pStyle w:val="ListParagraph"/>
        <w:numPr>
          <w:ilvl w:val="0"/>
          <w:numId w:val="5"/>
        </w:numPr>
        <w:spacing w:after="0" w:line="264" w:lineRule="auto"/>
        <w:rPr>
          <w:rFonts w:ascii="Times New Roman" w:hAnsi="Times New Roman" w:cs="Times New Roman"/>
          <w:lang w:val="en-US"/>
        </w:rPr>
      </w:pPr>
      <w:r w:rsidRPr="00D147FA">
        <w:rPr>
          <w:rFonts w:ascii="Times New Roman" w:hAnsi="Times New Roman" w:cs="Times New Roman"/>
          <w:lang w:val="en-US"/>
        </w:rPr>
        <w:t>…</w:t>
      </w:r>
    </w:p>
    <w:p w14:paraId="2D75B63A" w14:textId="531C199E" w:rsidR="004A1FA4" w:rsidRPr="00D147FA" w:rsidRDefault="004A1FA4" w:rsidP="004A1FA4">
      <w:pPr>
        <w:pStyle w:val="ListParagraph"/>
        <w:numPr>
          <w:ilvl w:val="0"/>
          <w:numId w:val="5"/>
        </w:numPr>
        <w:spacing w:after="0" w:line="264" w:lineRule="auto"/>
        <w:rPr>
          <w:rFonts w:ascii="Times New Roman" w:hAnsi="Times New Roman" w:cs="Times New Roman"/>
          <w:lang w:val="en-US"/>
        </w:rPr>
      </w:pPr>
      <w:r w:rsidRPr="00D147FA">
        <w:rPr>
          <w:rFonts w:ascii="Times New Roman" w:hAnsi="Times New Roman" w:cs="Times New Roman"/>
          <w:lang w:val="en-US"/>
        </w:rPr>
        <w:t>…</w:t>
      </w:r>
    </w:p>
    <w:p w14:paraId="4A86AC11" w14:textId="77777777" w:rsidR="000D0EC4" w:rsidRPr="00D147FA" w:rsidRDefault="000D0EC4" w:rsidP="000D0EC4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14:paraId="780F9351" w14:textId="1327E65A" w:rsidR="004A1FA4" w:rsidRPr="00D147FA" w:rsidRDefault="004A1FA4" w:rsidP="004A1FA4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D147FA">
        <w:rPr>
          <w:rFonts w:ascii="Times New Roman" w:hAnsi="Times New Roman" w:cs="Times New Roman"/>
          <w:b/>
        </w:rPr>
        <w:t>XXX</w:t>
      </w:r>
    </w:p>
    <w:p w14:paraId="53A59A93" w14:textId="1580DA95" w:rsidR="004A1FA4" w:rsidRPr="00D147FA" w:rsidRDefault="004A1FA4" w:rsidP="004A1FA4">
      <w:pPr>
        <w:pStyle w:val="ListParagraph"/>
        <w:numPr>
          <w:ilvl w:val="0"/>
          <w:numId w:val="6"/>
        </w:numPr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...</w:t>
      </w:r>
    </w:p>
    <w:p w14:paraId="566E75D4" w14:textId="77777777" w:rsidR="000D0EC4" w:rsidRPr="00D147FA" w:rsidRDefault="000D0EC4" w:rsidP="000D0EC4">
      <w:pPr>
        <w:spacing w:after="0" w:line="264" w:lineRule="auto"/>
        <w:rPr>
          <w:rFonts w:ascii="Times New Roman" w:hAnsi="Times New Roman" w:cs="Times New Roman"/>
        </w:rPr>
      </w:pPr>
    </w:p>
    <w:p w14:paraId="1EEF4CF4" w14:textId="3B835AA0" w:rsidR="000D0EC4" w:rsidRPr="00D147FA" w:rsidRDefault="000D0EC4" w:rsidP="000D0EC4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D147FA">
        <w:rPr>
          <w:rFonts w:ascii="Times New Roman" w:hAnsi="Times New Roman" w:cs="Times New Roman"/>
          <w:b/>
        </w:rPr>
        <w:t>XXX</w:t>
      </w:r>
    </w:p>
    <w:p w14:paraId="2AE2026A" w14:textId="27432851" w:rsidR="000D0EC4" w:rsidRPr="00D147FA" w:rsidRDefault="000D0EC4" w:rsidP="000D0EC4">
      <w:pPr>
        <w:pStyle w:val="ListParagraph"/>
        <w:numPr>
          <w:ilvl w:val="0"/>
          <w:numId w:val="6"/>
        </w:numPr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...</w:t>
      </w:r>
    </w:p>
    <w:p w14:paraId="4F7327D6" w14:textId="77777777" w:rsidR="000D0EC4" w:rsidRPr="00D147FA" w:rsidRDefault="000D0EC4" w:rsidP="000D0EC4">
      <w:pPr>
        <w:spacing w:after="0" w:line="264" w:lineRule="auto"/>
        <w:rPr>
          <w:rFonts w:ascii="Times New Roman" w:hAnsi="Times New Roman" w:cs="Times New Roman"/>
        </w:rPr>
      </w:pPr>
    </w:p>
    <w:p w14:paraId="7832B896" w14:textId="434F1B43" w:rsidR="000D0EC4" w:rsidRPr="00D147FA" w:rsidRDefault="000D0EC4" w:rsidP="000D0EC4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D147FA">
        <w:rPr>
          <w:rFonts w:ascii="Times New Roman" w:hAnsi="Times New Roman" w:cs="Times New Roman"/>
          <w:b/>
        </w:rPr>
        <w:t>XXX</w:t>
      </w:r>
    </w:p>
    <w:p w14:paraId="4CD5B4E7" w14:textId="3B1672D1" w:rsidR="000D0EC4" w:rsidRPr="00D147FA" w:rsidRDefault="000D0EC4" w:rsidP="000D0EC4">
      <w:pPr>
        <w:pStyle w:val="ListParagraph"/>
        <w:numPr>
          <w:ilvl w:val="0"/>
          <w:numId w:val="6"/>
        </w:numPr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...</w:t>
      </w:r>
    </w:p>
    <w:p w14:paraId="6D1AE029" w14:textId="77777777" w:rsidR="000D0EC4" w:rsidRPr="00D147FA" w:rsidRDefault="000D0EC4" w:rsidP="000D0EC4">
      <w:pPr>
        <w:spacing w:after="0" w:line="264" w:lineRule="auto"/>
        <w:rPr>
          <w:rFonts w:ascii="Times New Roman" w:hAnsi="Times New Roman" w:cs="Times New Roman"/>
        </w:rPr>
      </w:pPr>
    </w:p>
    <w:p w14:paraId="70369892" w14:textId="7987FF17" w:rsidR="000D0EC4" w:rsidRPr="00D147FA" w:rsidRDefault="000D0EC4" w:rsidP="000D0EC4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D147FA">
        <w:rPr>
          <w:rFonts w:ascii="Times New Roman" w:hAnsi="Times New Roman" w:cs="Times New Roman"/>
          <w:b/>
        </w:rPr>
        <w:t>Rondvraag</w:t>
      </w:r>
    </w:p>
    <w:p w14:paraId="016FE460" w14:textId="26F67AB2" w:rsidR="000D0EC4" w:rsidRPr="00D147FA" w:rsidRDefault="000D0EC4" w:rsidP="000D0EC4">
      <w:pPr>
        <w:pStyle w:val="ListParagraph"/>
        <w:numPr>
          <w:ilvl w:val="0"/>
          <w:numId w:val="6"/>
        </w:numPr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...</w:t>
      </w:r>
    </w:p>
    <w:p w14:paraId="58CDBAFB" w14:textId="77777777" w:rsidR="000D0EC4" w:rsidRPr="00D147FA" w:rsidRDefault="000D0EC4" w:rsidP="000D0EC4">
      <w:pPr>
        <w:spacing w:after="0" w:line="264" w:lineRule="auto"/>
        <w:rPr>
          <w:rFonts w:ascii="Times New Roman" w:hAnsi="Times New Roman" w:cs="Times New Roman"/>
        </w:rPr>
      </w:pPr>
    </w:p>
    <w:p w14:paraId="01AECD87" w14:textId="4656742A" w:rsidR="000D0EC4" w:rsidRPr="00D147FA" w:rsidRDefault="000D0EC4" w:rsidP="000D0EC4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D147FA">
        <w:rPr>
          <w:rFonts w:ascii="Times New Roman" w:hAnsi="Times New Roman" w:cs="Times New Roman"/>
          <w:b/>
        </w:rPr>
        <w:t>Sluiting xx.xx uur</w:t>
      </w:r>
    </w:p>
    <w:p w14:paraId="3EC7E61C" w14:textId="77777777" w:rsidR="000D0EC4" w:rsidRPr="00D147FA" w:rsidRDefault="000D0EC4" w:rsidP="000D0EC4">
      <w:pPr>
        <w:spacing w:after="0" w:line="264" w:lineRule="auto"/>
        <w:rPr>
          <w:rFonts w:ascii="Times New Roman" w:hAnsi="Times New Roman" w:cs="Times New Roman"/>
        </w:rPr>
      </w:pPr>
    </w:p>
    <w:p w14:paraId="5525C400" w14:textId="31837C7A" w:rsidR="000D0EC4" w:rsidRPr="00D147FA" w:rsidRDefault="000D0EC4" w:rsidP="000D0EC4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D147FA">
        <w:rPr>
          <w:rFonts w:ascii="Times New Roman" w:hAnsi="Times New Roman" w:cs="Times New Roman"/>
          <w:b/>
        </w:rPr>
        <w:t>Actiepunten</w:t>
      </w:r>
    </w:p>
    <w:p w14:paraId="27743E37" w14:textId="48DBA43C" w:rsidR="000D0EC4" w:rsidRPr="00D147FA" w:rsidRDefault="000D0EC4" w:rsidP="000D0EC4">
      <w:pPr>
        <w:pStyle w:val="ListParagraph"/>
        <w:numPr>
          <w:ilvl w:val="0"/>
          <w:numId w:val="6"/>
        </w:numPr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...</w:t>
      </w:r>
    </w:p>
    <w:p w14:paraId="138AA4A9" w14:textId="6B5A7D4B" w:rsidR="000D0EC4" w:rsidRPr="00D147FA" w:rsidRDefault="000D0EC4" w:rsidP="000D0EC4">
      <w:pPr>
        <w:pStyle w:val="ListParagraph"/>
        <w:numPr>
          <w:ilvl w:val="0"/>
          <w:numId w:val="6"/>
        </w:numPr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...</w:t>
      </w:r>
    </w:p>
    <w:p w14:paraId="2D387E85" w14:textId="0985A34E" w:rsidR="000D0EC4" w:rsidRPr="00D147FA" w:rsidRDefault="000D0EC4" w:rsidP="000D0EC4">
      <w:pPr>
        <w:pStyle w:val="ListParagraph"/>
        <w:numPr>
          <w:ilvl w:val="0"/>
          <w:numId w:val="6"/>
        </w:numPr>
        <w:spacing w:after="0" w:line="264" w:lineRule="auto"/>
        <w:rPr>
          <w:rFonts w:ascii="Times New Roman" w:hAnsi="Times New Roman" w:cs="Times New Roman"/>
        </w:rPr>
      </w:pPr>
      <w:r w:rsidRPr="00D147FA">
        <w:rPr>
          <w:rFonts w:ascii="Times New Roman" w:hAnsi="Times New Roman" w:cs="Times New Roman"/>
        </w:rPr>
        <w:t>...</w:t>
      </w:r>
    </w:p>
    <w:sectPr w:rsidR="000D0EC4" w:rsidRPr="00D147FA" w:rsidSect="00B70C75">
      <w:headerReference w:type="even" r:id="rId9"/>
      <w:footerReference w:type="default" r:id="rId10"/>
      <w:footerReference w:type="first" r:id="rId11"/>
      <w:pgSz w:w="11906" w:h="16838"/>
      <w:pgMar w:top="2880" w:right="1440" w:bottom="2160" w:left="1440" w:header="720" w:footer="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F6DEAC" w14:textId="77777777" w:rsidR="00987010" w:rsidRDefault="00987010" w:rsidP="009916B4">
      <w:pPr>
        <w:spacing w:after="0" w:line="240" w:lineRule="auto"/>
      </w:pPr>
      <w:r>
        <w:separator/>
      </w:r>
    </w:p>
  </w:endnote>
  <w:endnote w:type="continuationSeparator" w:id="0">
    <w:p w14:paraId="1C53FE92" w14:textId="77777777" w:rsidR="00987010" w:rsidRDefault="00987010" w:rsidP="0099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990203" w14:textId="77777777" w:rsidR="00190B7F" w:rsidRPr="00B45B50" w:rsidRDefault="00190B7F" w:rsidP="00933C12">
    <w:pPr>
      <w:pStyle w:val="Footer"/>
      <w:spacing w:line="360" w:lineRule="auto"/>
      <w:rPr>
        <w:rFonts w:ascii="Arial" w:hAnsi="Arial" w:cs="Arial"/>
        <w:color w:val="6F6F6F"/>
        <w:sz w:val="20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D23235" w14:textId="77777777" w:rsidR="00726C91" w:rsidRDefault="00726C91" w:rsidP="00726C91">
    <w:pPr>
      <w:spacing w:after="0" w:line="360" w:lineRule="auto"/>
      <w:jc w:val="center"/>
      <w:rPr>
        <w:rFonts w:ascii="Arial" w:hAnsi="Arial" w:cs="Arial"/>
        <w:color w:val="6F6F6F"/>
        <w:sz w:val="1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73327E" w14:textId="77777777" w:rsidR="00987010" w:rsidRDefault="00987010" w:rsidP="009916B4">
      <w:pPr>
        <w:spacing w:after="0" w:line="240" w:lineRule="auto"/>
      </w:pPr>
      <w:r>
        <w:separator/>
      </w:r>
    </w:p>
  </w:footnote>
  <w:footnote w:type="continuationSeparator" w:id="0">
    <w:p w14:paraId="554A615B" w14:textId="77777777" w:rsidR="00987010" w:rsidRDefault="00987010" w:rsidP="00991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1EDF51" w14:textId="645B6B12" w:rsidR="00190B7F" w:rsidRDefault="00190B7F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1" locked="1" layoutInCell="1" allowOverlap="1" wp14:anchorId="2227756C" wp14:editId="79F5FBC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9865995"/>
          <wp:effectExtent l="0" t="0" r="1016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WordTemplate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98659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163D"/>
    <w:multiLevelType w:val="hybridMultilevel"/>
    <w:tmpl w:val="A36019C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638748A"/>
    <w:multiLevelType w:val="hybridMultilevel"/>
    <w:tmpl w:val="49B8A450"/>
    <w:lvl w:ilvl="0" w:tplc="0409000F">
      <w:start w:val="1"/>
      <w:numFmt w:val="decimal"/>
      <w:lvlText w:val="%1."/>
      <w:lvlJc w:val="left"/>
      <w:pPr>
        <w:ind w:left="4260" w:hanging="360"/>
      </w:pPr>
    </w:lvl>
    <w:lvl w:ilvl="1" w:tplc="04090019" w:tentative="1">
      <w:start w:val="1"/>
      <w:numFmt w:val="lowerLetter"/>
      <w:lvlText w:val="%2."/>
      <w:lvlJc w:val="left"/>
      <w:pPr>
        <w:ind w:left="4980" w:hanging="360"/>
      </w:pPr>
    </w:lvl>
    <w:lvl w:ilvl="2" w:tplc="0409001B" w:tentative="1">
      <w:start w:val="1"/>
      <w:numFmt w:val="lowerRoman"/>
      <w:lvlText w:val="%3."/>
      <w:lvlJc w:val="right"/>
      <w:pPr>
        <w:ind w:left="5700" w:hanging="180"/>
      </w:pPr>
    </w:lvl>
    <w:lvl w:ilvl="3" w:tplc="0409000F" w:tentative="1">
      <w:start w:val="1"/>
      <w:numFmt w:val="decimal"/>
      <w:lvlText w:val="%4."/>
      <w:lvlJc w:val="left"/>
      <w:pPr>
        <w:ind w:left="6420" w:hanging="360"/>
      </w:pPr>
    </w:lvl>
    <w:lvl w:ilvl="4" w:tplc="04090019" w:tentative="1">
      <w:start w:val="1"/>
      <w:numFmt w:val="lowerLetter"/>
      <w:lvlText w:val="%5."/>
      <w:lvlJc w:val="left"/>
      <w:pPr>
        <w:ind w:left="7140" w:hanging="360"/>
      </w:pPr>
    </w:lvl>
    <w:lvl w:ilvl="5" w:tplc="0409001B" w:tentative="1">
      <w:start w:val="1"/>
      <w:numFmt w:val="lowerRoman"/>
      <w:lvlText w:val="%6."/>
      <w:lvlJc w:val="right"/>
      <w:pPr>
        <w:ind w:left="7860" w:hanging="180"/>
      </w:pPr>
    </w:lvl>
    <w:lvl w:ilvl="6" w:tplc="0409000F" w:tentative="1">
      <w:start w:val="1"/>
      <w:numFmt w:val="decimal"/>
      <w:lvlText w:val="%7."/>
      <w:lvlJc w:val="left"/>
      <w:pPr>
        <w:ind w:left="8580" w:hanging="360"/>
      </w:pPr>
    </w:lvl>
    <w:lvl w:ilvl="7" w:tplc="04090019" w:tentative="1">
      <w:start w:val="1"/>
      <w:numFmt w:val="lowerLetter"/>
      <w:lvlText w:val="%8."/>
      <w:lvlJc w:val="left"/>
      <w:pPr>
        <w:ind w:left="9300" w:hanging="360"/>
      </w:pPr>
    </w:lvl>
    <w:lvl w:ilvl="8" w:tplc="040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">
    <w:nsid w:val="39F36FDE"/>
    <w:multiLevelType w:val="hybridMultilevel"/>
    <w:tmpl w:val="D820F97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DE37106"/>
    <w:multiLevelType w:val="hybridMultilevel"/>
    <w:tmpl w:val="75FE030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4454AD8"/>
    <w:multiLevelType w:val="hybridMultilevel"/>
    <w:tmpl w:val="0478E41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CBB7072"/>
    <w:multiLevelType w:val="hybridMultilevel"/>
    <w:tmpl w:val="3060230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6B4"/>
    <w:rsid w:val="00037379"/>
    <w:rsid w:val="000521EB"/>
    <w:rsid w:val="000B317E"/>
    <w:rsid w:val="000D0EC4"/>
    <w:rsid w:val="00127E3A"/>
    <w:rsid w:val="0016105E"/>
    <w:rsid w:val="00162F2F"/>
    <w:rsid w:val="00182DAA"/>
    <w:rsid w:val="00190B7F"/>
    <w:rsid w:val="001E1B71"/>
    <w:rsid w:val="0021303F"/>
    <w:rsid w:val="0029249D"/>
    <w:rsid w:val="002B6C76"/>
    <w:rsid w:val="002F3418"/>
    <w:rsid w:val="00320579"/>
    <w:rsid w:val="00356E68"/>
    <w:rsid w:val="00372A87"/>
    <w:rsid w:val="0040624E"/>
    <w:rsid w:val="00490B65"/>
    <w:rsid w:val="004A1FA4"/>
    <w:rsid w:val="004A7F75"/>
    <w:rsid w:val="004D2384"/>
    <w:rsid w:val="004D75EC"/>
    <w:rsid w:val="00507BA7"/>
    <w:rsid w:val="00571CCA"/>
    <w:rsid w:val="00574473"/>
    <w:rsid w:val="00594404"/>
    <w:rsid w:val="00622A2E"/>
    <w:rsid w:val="00691AC5"/>
    <w:rsid w:val="00726C91"/>
    <w:rsid w:val="007F3DE7"/>
    <w:rsid w:val="00833E12"/>
    <w:rsid w:val="0087712F"/>
    <w:rsid w:val="00895C1D"/>
    <w:rsid w:val="008D2836"/>
    <w:rsid w:val="008E307B"/>
    <w:rsid w:val="00933C12"/>
    <w:rsid w:val="00987010"/>
    <w:rsid w:val="009916B4"/>
    <w:rsid w:val="00A71F45"/>
    <w:rsid w:val="00AB7E34"/>
    <w:rsid w:val="00B3063F"/>
    <w:rsid w:val="00B45B50"/>
    <w:rsid w:val="00B62905"/>
    <w:rsid w:val="00B62B87"/>
    <w:rsid w:val="00B70C75"/>
    <w:rsid w:val="00C0295F"/>
    <w:rsid w:val="00C0441D"/>
    <w:rsid w:val="00C15137"/>
    <w:rsid w:val="00C82560"/>
    <w:rsid w:val="00C84CDA"/>
    <w:rsid w:val="00C9308B"/>
    <w:rsid w:val="00CA4367"/>
    <w:rsid w:val="00CB7D66"/>
    <w:rsid w:val="00CD39F6"/>
    <w:rsid w:val="00CD5F77"/>
    <w:rsid w:val="00D12D9E"/>
    <w:rsid w:val="00D147FA"/>
    <w:rsid w:val="00D148AA"/>
    <w:rsid w:val="00D337B5"/>
    <w:rsid w:val="00D37840"/>
    <w:rsid w:val="00D43816"/>
    <w:rsid w:val="00D705F8"/>
    <w:rsid w:val="00D70E73"/>
    <w:rsid w:val="00DE5BDD"/>
    <w:rsid w:val="00E2339C"/>
    <w:rsid w:val="00E32195"/>
    <w:rsid w:val="00E50169"/>
    <w:rsid w:val="00EC3B51"/>
    <w:rsid w:val="00F22018"/>
    <w:rsid w:val="00F570B4"/>
    <w:rsid w:val="00F61D1B"/>
    <w:rsid w:val="00F83B31"/>
    <w:rsid w:val="00F8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51A4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1F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1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9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613FB6E-CA88-4E8F-9127-DEFE51293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nl - Dummen Orange - blanco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Arthur Schiphorst</cp:lastModifiedBy>
  <cp:revision>2</cp:revision>
  <cp:lastPrinted>2015-05-11T14:17:00Z</cp:lastPrinted>
  <dcterms:created xsi:type="dcterms:W3CDTF">2015-05-29T07:46:00Z</dcterms:created>
  <dcterms:modified xsi:type="dcterms:W3CDTF">2015-05-29T07:46:00Z</dcterms:modified>
</cp:coreProperties>
</file>