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6D96C64E" w:rsidR="00182DAA" w:rsidRPr="002C0A9A" w:rsidRDefault="00EA5526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2C0A9A">
        <w:rPr>
          <w:rFonts w:ascii="Arial" w:hAnsi="Arial" w:cs="Arial"/>
          <w:sz w:val="44"/>
          <w:szCs w:val="44"/>
        </w:rPr>
        <w:t>TRAVEL</w:t>
      </w:r>
      <w:r w:rsidR="00105ACD">
        <w:rPr>
          <w:rFonts w:ascii="Arial" w:hAnsi="Arial" w:cs="Arial"/>
          <w:sz w:val="44"/>
          <w:szCs w:val="44"/>
        </w:rPr>
        <w:t xml:space="preserve"> REPORT</w:t>
      </w:r>
    </w:p>
    <w:p w14:paraId="79917435" w14:textId="77777777" w:rsidR="00182DAA" w:rsidRPr="002C0A9A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5FD8A072" w:rsidR="009916B4" w:rsidRPr="002C0A9A" w:rsidRDefault="00EA552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C0A9A">
        <w:rPr>
          <w:rFonts w:ascii="Times New Roman" w:hAnsi="Times New Roman" w:cs="Times New Roman"/>
        </w:rPr>
        <w:t>To</w:t>
      </w:r>
      <w:r w:rsidR="00726C91" w:rsidRPr="002C0A9A">
        <w:rPr>
          <w:rFonts w:ascii="Times New Roman" w:hAnsi="Times New Roman" w:cs="Times New Roman"/>
        </w:rPr>
        <w:t>:</w:t>
      </w:r>
      <w:r w:rsidR="00726C91" w:rsidRPr="002C0A9A">
        <w:rPr>
          <w:rFonts w:ascii="Times New Roman" w:hAnsi="Times New Roman" w:cs="Times New Roman"/>
        </w:rPr>
        <w:tab/>
      </w:r>
      <w:r w:rsidRPr="002C0A9A">
        <w:rPr>
          <w:rFonts w:ascii="Times New Roman" w:hAnsi="Times New Roman" w:cs="Times New Roman"/>
        </w:rPr>
        <w:t>Destination</w:t>
      </w:r>
      <w:r w:rsidR="00726C91" w:rsidRPr="002C0A9A">
        <w:rPr>
          <w:rFonts w:ascii="Times New Roman" w:hAnsi="Times New Roman" w:cs="Times New Roman"/>
        </w:rPr>
        <w:t>:</w:t>
      </w:r>
      <w:r w:rsidR="00726C91" w:rsidRPr="002C0A9A">
        <w:rPr>
          <w:rFonts w:ascii="Times New Roman" w:hAnsi="Times New Roman" w:cs="Times New Roman"/>
        </w:rPr>
        <w:tab/>
      </w:r>
    </w:p>
    <w:p w14:paraId="35E7AB98" w14:textId="431C67EB" w:rsidR="00726C91" w:rsidRPr="002C0A9A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C0A9A">
        <w:rPr>
          <w:rFonts w:ascii="Times New Roman" w:hAnsi="Times New Roman" w:cs="Times New Roman"/>
        </w:rPr>
        <w:t>CC:</w:t>
      </w:r>
      <w:r w:rsidR="00D43816" w:rsidRPr="002C0A9A">
        <w:rPr>
          <w:rFonts w:ascii="Times New Roman" w:hAnsi="Times New Roman" w:cs="Times New Roman"/>
        </w:rPr>
        <w:tab/>
      </w:r>
      <w:r w:rsidR="00EA5526" w:rsidRPr="002C0A9A">
        <w:rPr>
          <w:rFonts w:ascii="Times New Roman" w:hAnsi="Times New Roman" w:cs="Times New Roman"/>
        </w:rPr>
        <w:t>Period</w:t>
      </w:r>
      <w:r w:rsidRPr="002C0A9A">
        <w:rPr>
          <w:rFonts w:ascii="Times New Roman" w:hAnsi="Times New Roman" w:cs="Times New Roman"/>
        </w:rPr>
        <w:t>:</w:t>
      </w:r>
    </w:p>
    <w:p w14:paraId="3D4F2C60" w14:textId="0B1ACD57" w:rsidR="009916B4" w:rsidRPr="002C0A9A" w:rsidRDefault="00EA552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C0A9A">
        <w:rPr>
          <w:rFonts w:ascii="Times New Roman" w:hAnsi="Times New Roman" w:cs="Times New Roman"/>
        </w:rPr>
        <w:t>Date</w:t>
      </w:r>
      <w:r w:rsidR="00182DAA" w:rsidRPr="002C0A9A">
        <w:rPr>
          <w:rFonts w:ascii="Times New Roman" w:hAnsi="Times New Roman" w:cs="Times New Roman"/>
        </w:rPr>
        <w:t>:</w:t>
      </w:r>
      <w:r w:rsidR="00726C91" w:rsidRPr="002C0A9A">
        <w:rPr>
          <w:rFonts w:ascii="Times New Roman" w:hAnsi="Times New Roman" w:cs="Times New Roman"/>
        </w:rPr>
        <w:tab/>
      </w:r>
      <w:r w:rsidRPr="002C0A9A">
        <w:rPr>
          <w:rFonts w:ascii="Times New Roman" w:hAnsi="Times New Roman" w:cs="Times New Roman"/>
        </w:rPr>
        <w:t>Author</w:t>
      </w:r>
      <w:r w:rsidR="00726C91" w:rsidRPr="002C0A9A">
        <w:rPr>
          <w:rFonts w:ascii="Times New Roman" w:hAnsi="Times New Roman" w:cs="Times New Roman"/>
        </w:rPr>
        <w:t xml:space="preserve">: </w:t>
      </w:r>
    </w:p>
    <w:p w14:paraId="34C9974E" w14:textId="77777777" w:rsidR="009916B4" w:rsidRPr="002C0A9A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2C0A9A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14:paraId="7E9B947E" w14:textId="7478688E" w:rsidR="009916B4" w:rsidRPr="002C0A9A" w:rsidRDefault="00F61D1B" w:rsidP="00D148AA">
      <w:pPr>
        <w:spacing w:after="0" w:line="264" w:lineRule="auto"/>
        <w:rPr>
          <w:rFonts w:ascii="Times New Roman" w:hAnsi="Times New Roman" w:cs="Times New Roman"/>
        </w:rPr>
      </w:pPr>
      <w:r w:rsidRPr="002C0A9A">
        <w:rPr>
          <w:rFonts w:ascii="Times New Roman" w:hAnsi="Times New Roman" w:cs="Times New Roman"/>
        </w:rPr>
        <w:t>X</w:t>
      </w:r>
    </w:p>
    <w:p w14:paraId="31F1AE08" w14:textId="5B897667" w:rsidR="009916B4" w:rsidRPr="002C0A9A" w:rsidRDefault="009916B4" w:rsidP="00D148AA">
      <w:pPr>
        <w:spacing w:line="264" w:lineRule="auto"/>
        <w:rPr>
          <w:rFonts w:ascii="Times New Roman" w:hAnsi="Times New Roman" w:cs="Times New Roman"/>
          <w:lang w:val="en-US"/>
        </w:rPr>
      </w:pPr>
    </w:p>
    <w:sectPr w:rsidR="009916B4" w:rsidRPr="002C0A9A" w:rsidSect="00B70C75">
      <w:headerReference w:type="even" r:id="rId8"/>
      <w:footerReference w:type="default" r:id="rId9"/>
      <w:footerReference w:type="first" r:id="rId10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AC04AC" w14:textId="77777777" w:rsidR="002A6E1A" w:rsidRDefault="002A6E1A" w:rsidP="009916B4">
      <w:pPr>
        <w:spacing w:after="0" w:line="240" w:lineRule="auto"/>
      </w:pPr>
      <w:r>
        <w:separator/>
      </w:r>
    </w:p>
  </w:endnote>
  <w:endnote w:type="continuationSeparator" w:id="0">
    <w:p w14:paraId="4063AE2D" w14:textId="77777777" w:rsidR="002A6E1A" w:rsidRDefault="002A6E1A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84B05" w14:textId="77777777" w:rsidR="002A6E1A" w:rsidRDefault="002A6E1A" w:rsidP="009916B4">
      <w:pPr>
        <w:spacing w:after="0" w:line="240" w:lineRule="auto"/>
      </w:pPr>
      <w:r>
        <w:separator/>
      </w:r>
    </w:p>
  </w:footnote>
  <w:footnote w:type="continuationSeparator" w:id="0">
    <w:p w14:paraId="59F1EDE8" w14:textId="77777777" w:rsidR="002A6E1A" w:rsidRDefault="002A6E1A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7379"/>
    <w:rsid w:val="000521EB"/>
    <w:rsid w:val="000B317E"/>
    <w:rsid w:val="00105ACD"/>
    <w:rsid w:val="00127E3A"/>
    <w:rsid w:val="00182DAA"/>
    <w:rsid w:val="00190B7F"/>
    <w:rsid w:val="001E1B71"/>
    <w:rsid w:val="0021303F"/>
    <w:rsid w:val="0029249D"/>
    <w:rsid w:val="002A6E1A"/>
    <w:rsid w:val="002B6C76"/>
    <w:rsid w:val="002C0A9A"/>
    <w:rsid w:val="002D49B2"/>
    <w:rsid w:val="002F3418"/>
    <w:rsid w:val="00320579"/>
    <w:rsid w:val="00372A87"/>
    <w:rsid w:val="0040624E"/>
    <w:rsid w:val="004A7F75"/>
    <w:rsid w:val="004D2384"/>
    <w:rsid w:val="004D75EC"/>
    <w:rsid w:val="00571CCA"/>
    <w:rsid w:val="00574473"/>
    <w:rsid w:val="00594404"/>
    <w:rsid w:val="00622A2E"/>
    <w:rsid w:val="00691AC5"/>
    <w:rsid w:val="00726C91"/>
    <w:rsid w:val="007F3DE7"/>
    <w:rsid w:val="00833E12"/>
    <w:rsid w:val="0087712F"/>
    <w:rsid w:val="00895C1D"/>
    <w:rsid w:val="008D2836"/>
    <w:rsid w:val="008E307B"/>
    <w:rsid w:val="00933C12"/>
    <w:rsid w:val="009916B4"/>
    <w:rsid w:val="009A189F"/>
    <w:rsid w:val="00A56305"/>
    <w:rsid w:val="00A71F45"/>
    <w:rsid w:val="00AB7E34"/>
    <w:rsid w:val="00B3063F"/>
    <w:rsid w:val="00B45B50"/>
    <w:rsid w:val="00B62905"/>
    <w:rsid w:val="00B62B87"/>
    <w:rsid w:val="00B70C75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8AA"/>
    <w:rsid w:val="00D337B5"/>
    <w:rsid w:val="00D37840"/>
    <w:rsid w:val="00D43816"/>
    <w:rsid w:val="00D705F8"/>
    <w:rsid w:val="00D712DD"/>
    <w:rsid w:val="00DE5BDD"/>
    <w:rsid w:val="00E2339C"/>
    <w:rsid w:val="00E32195"/>
    <w:rsid w:val="00E50169"/>
    <w:rsid w:val="00EA5526"/>
    <w:rsid w:val="00EC3B51"/>
    <w:rsid w:val="00EE11D4"/>
    <w:rsid w:val="00F22018"/>
    <w:rsid w:val="00F570B4"/>
    <w:rsid w:val="00F61D1B"/>
    <w:rsid w:val="00F83B31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A8A74E-350D-4B5E-B76A-A4630B41A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travel report en - Dummen Orange - blank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2015-05-29T07:58:00Z</dcterms:created>
  <dcterms:modified xsi:type="dcterms:W3CDTF">2015-05-29T07:58:00Z</dcterms:modified>
</cp:coreProperties>
</file>