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2CE33E" w14:textId="0F172E64" w:rsidR="00182DAA" w:rsidRPr="006F27C5" w:rsidRDefault="00B62905" w:rsidP="00D148AA">
      <w:pPr>
        <w:spacing w:after="0" w:line="264" w:lineRule="auto"/>
        <w:rPr>
          <w:rFonts w:ascii="Arial" w:hAnsi="Arial" w:cs="Arial"/>
          <w:sz w:val="44"/>
          <w:szCs w:val="44"/>
        </w:rPr>
      </w:pPr>
      <w:bookmarkStart w:id="0" w:name="_GoBack"/>
      <w:bookmarkEnd w:id="0"/>
      <w:r w:rsidRPr="006F27C5">
        <w:rPr>
          <w:rFonts w:ascii="Arial" w:hAnsi="Arial" w:cs="Arial"/>
          <w:sz w:val="44"/>
          <w:szCs w:val="44"/>
        </w:rPr>
        <w:t>REISVERSLAG</w:t>
      </w:r>
    </w:p>
    <w:p w14:paraId="79917435" w14:textId="77777777" w:rsidR="00182DAA" w:rsidRPr="006F27C5" w:rsidRDefault="00182DAA" w:rsidP="00D148AA">
      <w:pPr>
        <w:spacing w:after="0" w:line="264" w:lineRule="auto"/>
        <w:rPr>
          <w:rFonts w:ascii="Times New Roman" w:hAnsi="Times New Roman" w:cs="Times New Roman"/>
        </w:rPr>
      </w:pPr>
    </w:p>
    <w:p w14:paraId="517CD6F4" w14:textId="0FD8C31C" w:rsidR="009916B4" w:rsidRPr="006F27C5" w:rsidRDefault="00D43816" w:rsidP="00726C91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6F27C5">
        <w:rPr>
          <w:rFonts w:ascii="Times New Roman" w:hAnsi="Times New Roman" w:cs="Times New Roman"/>
        </w:rPr>
        <w:t>Aan</w:t>
      </w:r>
      <w:r w:rsidR="00726C91" w:rsidRPr="006F27C5">
        <w:rPr>
          <w:rFonts w:ascii="Times New Roman" w:hAnsi="Times New Roman" w:cs="Times New Roman"/>
        </w:rPr>
        <w:t>:</w:t>
      </w:r>
      <w:r w:rsidR="00726C91" w:rsidRPr="006F27C5">
        <w:rPr>
          <w:rFonts w:ascii="Times New Roman" w:hAnsi="Times New Roman" w:cs="Times New Roman"/>
        </w:rPr>
        <w:tab/>
      </w:r>
      <w:r w:rsidR="00B62905" w:rsidRPr="006F27C5">
        <w:rPr>
          <w:rFonts w:ascii="Times New Roman" w:hAnsi="Times New Roman" w:cs="Times New Roman"/>
        </w:rPr>
        <w:t>Bestemming</w:t>
      </w:r>
      <w:r w:rsidR="00726C91" w:rsidRPr="006F27C5">
        <w:rPr>
          <w:rFonts w:ascii="Times New Roman" w:hAnsi="Times New Roman" w:cs="Times New Roman"/>
        </w:rPr>
        <w:t>:</w:t>
      </w:r>
      <w:r w:rsidR="00726C91" w:rsidRPr="006F27C5">
        <w:rPr>
          <w:rFonts w:ascii="Times New Roman" w:hAnsi="Times New Roman" w:cs="Times New Roman"/>
        </w:rPr>
        <w:tab/>
      </w:r>
    </w:p>
    <w:p w14:paraId="35E7AB98" w14:textId="128A2DAF" w:rsidR="00726C91" w:rsidRPr="006F27C5" w:rsidRDefault="00726C91" w:rsidP="00726C91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6F27C5">
        <w:rPr>
          <w:rFonts w:ascii="Times New Roman" w:hAnsi="Times New Roman" w:cs="Times New Roman"/>
        </w:rPr>
        <w:t>CC:</w:t>
      </w:r>
      <w:r w:rsidR="00D43816" w:rsidRPr="006F27C5">
        <w:rPr>
          <w:rFonts w:ascii="Times New Roman" w:hAnsi="Times New Roman" w:cs="Times New Roman"/>
        </w:rPr>
        <w:tab/>
      </w:r>
      <w:r w:rsidR="00B62905" w:rsidRPr="006F27C5">
        <w:rPr>
          <w:rFonts w:ascii="Times New Roman" w:hAnsi="Times New Roman" w:cs="Times New Roman"/>
        </w:rPr>
        <w:t>Periode</w:t>
      </w:r>
      <w:r w:rsidRPr="006F27C5">
        <w:rPr>
          <w:rFonts w:ascii="Times New Roman" w:hAnsi="Times New Roman" w:cs="Times New Roman"/>
        </w:rPr>
        <w:t>:</w:t>
      </w:r>
    </w:p>
    <w:p w14:paraId="3D4F2C60" w14:textId="0F3DDF83" w:rsidR="009916B4" w:rsidRPr="006F27C5" w:rsidRDefault="00D43816" w:rsidP="00726C91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6F27C5">
        <w:rPr>
          <w:rFonts w:ascii="Times New Roman" w:hAnsi="Times New Roman" w:cs="Times New Roman"/>
        </w:rPr>
        <w:t>Datum</w:t>
      </w:r>
      <w:r w:rsidR="00182DAA" w:rsidRPr="006F27C5">
        <w:rPr>
          <w:rFonts w:ascii="Times New Roman" w:hAnsi="Times New Roman" w:cs="Times New Roman"/>
        </w:rPr>
        <w:t>:</w:t>
      </w:r>
      <w:r w:rsidR="00726C91" w:rsidRPr="006F27C5">
        <w:rPr>
          <w:rFonts w:ascii="Times New Roman" w:hAnsi="Times New Roman" w:cs="Times New Roman"/>
        </w:rPr>
        <w:tab/>
      </w:r>
      <w:r w:rsidR="00701C16" w:rsidRPr="006F27C5">
        <w:rPr>
          <w:rFonts w:ascii="Times New Roman" w:hAnsi="Times New Roman" w:cs="Times New Roman"/>
        </w:rPr>
        <w:t>Auteur</w:t>
      </w:r>
      <w:r w:rsidR="00726C91" w:rsidRPr="006F27C5">
        <w:rPr>
          <w:rFonts w:ascii="Times New Roman" w:hAnsi="Times New Roman" w:cs="Times New Roman"/>
        </w:rPr>
        <w:t xml:space="preserve">: </w:t>
      </w:r>
    </w:p>
    <w:p w14:paraId="34C9974E" w14:textId="77777777" w:rsidR="009916B4" w:rsidRPr="006F27C5" w:rsidRDefault="009916B4" w:rsidP="00F61D1B">
      <w:pPr>
        <w:pBdr>
          <w:bottom w:val="single" w:sz="4" w:space="1" w:color="auto"/>
        </w:pBdr>
        <w:spacing w:after="0" w:line="264" w:lineRule="auto"/>
        <w:rPr>
          <w:rFonts w:ascii="Times New Roman" w:hAnsi="Times New Roman" w:cs="Times New Roman"/>
        </w:rPr>
      </w:pPr>
    </w:p>
    <w:p w14:paraId="34BE5A03" w14:textId="77777777" w:rsidR="009916B4" w:rsidRPr="006F27C5" w:rsidRDefault="009916B4" w:rsidP="00D148AA">
      <w:pPr>
        <w:spacing w:after="0" w:line="264" w:lineRule="auto"/>
        <w:rPr>
          <w:rFonts w:ascii="Times New Roman" w:hAnsi="Times New Roman" w:cs="Times New Roman"/>
        </w:rPr>
      </w:pPr>
    </w:p>
    <w:p w14:paraId="7E9B947E" w14:textId="7478688E" w:rsidR="009916B4" w:rsidRPr="006F27C5" w:rsidRDefault="00F61D1B" w:rsidP="00D148AA">
      <w:pPr>
        <w:spacing w:after="0" w:line="264" w:lineRule="auto"/>
        <w:rPr>
          <w:rFonts w:ascii="Times New Roman" w:hAnsi="Times New Roman" w:cs="Times New Roman"/>
        </w:rPr>
      </w:pPr>
      <w:r w:rsidRPr="006F27C5">
        <w:rPr>
          <w:rFonts w:ascii="Times New Roman" w:hAnsi="Times New Roman" w:cs="Times New Roman"/>
        </w:rPr>
        <w:t>X</w:t>
      </w:r>
    </w:p>
    <w:p w14:paraId="31F1AE08" w14:textId="5B897667" w:rsidR="009916B4" w:rsidRPr="006F27C5" w:rsidRDefault="009916B4" w:rsidP="00D148AA">
      <w:pPr>
        <w:spacing w:line="264" w:lineRule="auto"/>
        <w:rPr>
          <w:rFonts w:ascii="Times New Roman" w:hAnsi="Times New Roman" w:cs="Times New Roman"/>
          <w:lang w:val="en-US"/>
        </w:rPr>
      </w:pPr>
    </w:p>
    <w:sectPr w:rsidR="009916B4" w:rsidRPr="006F27C5" w:rsidSect="00B70C75">
      <w:headerReference w:type="even" r:id="rId8"/>
      <w:footerReference w:type="default" r:id="rId9"/>
      <w:footerReference w:type="first" r:id="rId10"/>
      <w:pgSz w:w="11906" w:h="16838"/>
      <w:pgMar w:top="2880" w:right="1440" w:bottom="2160" w:left="1440" w:header="720" w:footer="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D0DD7F" w14:textId="77777777" w:rsidR="00035B50" w:rsidRDefault="00035B50" w:rsidP="009916B4">
      <w:pPr>
        <w:spacing w:after="0" w:line="240" w:lineRule="auto"/>
      </w:pPr>
      <w:r>
        <w:separator/>
      </w:r>
    </w:p>
  </w:endnote>
  <w:endnote w:type="continuationSeparator" w:id="0">
    <w:p w14:paraId="40491012" w14:textId="77777777" w:rsidR="00035B50" w:rsidRDefault="00035B50" w:rsidP="00991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990203" w14:textId="77777777" w:rsidR="00190B7F" w:rsidRPr="00B45B50" w:rsidRDefault="00190B7F" w:rsidP="00933C12">
    <w:pPr>
      <w:pStyle w:val="Footer"/>
      <w:spacing w:line="360" w:lineRule="auto"/>
      <w:rPr>
        <w:rFonts w:ascii="Arial" w:hAnsi="Arial" w:cs="Arial"/>
        <w:color w:val="6F6F6F"/>
        <w:sz w:val="20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D23235" w14:textId="77777777" w:rsidR="00726C91" w:rsidRDefault="00726C91" w:rsidP="00726C91">
    <w:pPr>
      <w:spacing w:after="0" w:line="360" w:lineRule="auto"/>
      <w:jc w:val="center"/>
      <w:rPr>
        <w:rFonts w:ascii="Arial" w:hAnsi="Arial" w:cs="Arial"/>
        <w:color w:val="6F6F6F"/>
        <w:sz w:val="1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371791" w14:textId="77777777" w:rsidR="00035B50" w:rsidRDefault="00035B50" w:rsidP="009916B4">
      <w:pPr>
        <w:spacing w:after="0" w:line="240" w:lineRule="auto"/>
      </w:pPr>
      <w:r>
        <w:separator/>
      </w:r>
    </w:p>
  </w:footnote>
  <w:footnote w:type="continuationSeparator" w:id="0">
    <w:p w14:paraId="22CA0B43" w14:textId="77777777" w:rsidR="00035B50" w:rsidRDefault="00035B50" w:rsidP="00991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1EDF51" w14:textId="645B6B12" w:rsidR="00190B7F" w:rsidRDefault="00190B7F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1" locked="1" layoutInCell="1" allowOverlap="1" wp14:anchorId="2227756C" wp14:editId="79F5FBC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9865995"/>
          <wp:effectExtent l="0" t="0" r="1016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WordTemplateA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986599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6B4"/>
    <w:rsid w:val="00035B50"/>
    <w:rsid w:val="00037379"/>
    <w:rsid w:val="000521EB"/>
    <w:rsid w:val="000B317E"/>
    <w:rsid w:val="00127E3A"/>
    <w:rsid w:val="00182DAA"/>
    <w:rsid w:val="00190B7F"/>
    <w:rsid w:val="001E1B71"/>
    <w:rsid w:val="0021303F"/>
    <w:rsid w:val="0029249D"/>
    <w:rsid w:val="002B6C76"/>
    <w:rsid w:val="002F3418"/>
    <w:rsid w:val="00320579"/>
    <w:rsid w:val="00372A87"/>
    <w:rsid w:val="0040624E"/>
    <w:rsid w:val="004A7F75"/>
    <w:rsid w:val="004D2384"/>
    <w:rsid w:val="004D75EC"/>
    <w:rsid w:val="00571CCA"/>
    <w:rsid w:val="00574473"/>
    <w:rsid w:val="00594404"/>
    <w:rsid w:val="005E2F88"/>
    <w:rsid w:val="00622A2E"/>
    <w:rsid w:val="00691AC5"/>
    <w:rsid w:val="006F27C5"/>
    <w:rsid w:val="00701C16"/>
    <w:rsid w:val="00726C91"/>
    <w:rsid w:val="007F3DE7"/>
    <w:rsid w:val="00833E12"/>
    <w:rsid w:val="0087712F"/>
    <w:rsid w:val="00895C1D"/>
    <w:rsid w:val="008D2836"/>
    <w:rsid w:val="008E307B"/>
    <w:rsid w:val="00933C12"/>
    <w:rsid w:val="009916B4"/>
    <w:rsid w:val="009921D4"/>
    <w:rsid w:val="00A71F45"/>
    <w:rsid w:val="00AB7E34"/>
    <w:rsid w:val="00B3063F"/>
    <w:rsid w:val="00B45B50"/>
    <w:rsid w:val="00B62905"/>
    <w:rsid w:val="00B62B87"/>
    <w:rsid w:val="00B70C75"/>
    <w:rsid w:val="00C0295F"/>
    <w:rsid w:val="00C0441D"/>
    <w:rsid w:val="00C15137"/>
    <w:rsid w:val="00C82560"/>
    <w:rsid w:val="00C84CDA"/>
    <w:rsid w:val="00C9308B"/>
    <w:rsid w:val="00CA4367"/>
    <w:rsid w:val="00CB7D66"/>
    <w:rsid w:val="00CD39F6"/>
    <w:rsid w:val="00CD5F77"/>
    <w:rsid w:val="00D12D9E"/>
    <w:rsid w:val="00D148AA"/>
    <w:rsid w:val="00D337B5"/>
    <w:rsid w:val="00D37840"/>
    <w:rsid w:val="00D43816"/>
    <w:rsid w:val="00D705F8"/>
    <w:rsid w:val="00DE5BDD"/>
    <w:rsid w:val="00DE739E"/>
    <w:rsid w:val="00E2339C"/>
    <w:rsid w:val="00E32195"/>
    <w:rsid w:val="00E50169"/>
    <w:rsid w:val="00EC3B51"/>
    <w:rsid w:val="00F22018"/>
    <w:rsid w:val="00F570B4"/>
    <w:rsid w:val="00F61D1B"/>
    <w:rsid w:val="00F83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C51A4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6B4"/>
  </w:style>
  <w:style w:type="paragraph" w:styleId="Footer">
    <w:name w:val="footer"/>
    <w:basedOn w:val="Normal"/>
    <w:link w:val="Foot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6B4"/>
  </w:style>
  <w:style w:type="paragraph" w:styleId="BalloonText">
    <w:name w:val="Balloon Text"/>
    <w:basedOn w:val="Normal"/>
    <w:link w:val="BalloonTextChar"/>
    <w:uiPriority w:val="99"/>
    <w:semiHidden/>
    <w:unhideWhenUsed/>
    <w:rsid w:val="00991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6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6B4"/>
  </w:style>
  <w:style w:type="paragraph" w:styleId="Footer">
    <w:name w:val="footer"/>
    <w:basedOn w:val="Normal"/>
    <w:link w:val="Foot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6B4"/>
  </w:style>
  <w:style w:type="paragraph" w:styleId="BalloonText">
    <w:name w:val="Balloon Text"/>
    <w:basedOn w:val="Normal"/>
    <w:link w:val="BalloonTextChar"/>
    <w:uiPriority w:val="99"/>
    <w:semiHidden/>
    <w:unhideWhenUsed/>
    <w:rsid w:val="00991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6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9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ED58761-9C68-401F-94F3-68C752BAE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travel report nl - Dummen Orange - blank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Arthur Schiphorst</cp:lastModifiedBy>
  <cp:revision>2</cp:revision>
  <cp:lastPrinted>2015-05-11T14:17:00Z</cp:lastPrinted>
  <dcterms:created xsi:type="dcterms:W3CDTF">2015-05-29T07:59:00Z</dcterms:created>
  <dcterms:modified xsi:type="dcterms:W3CDTF">2015-05-29T07:59:00Z</dcterms:modified>
</cp:coreProperties>
</file>